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AE5BEB" w14:textId="77777777" w:rsidR="00A87758" w:rsidRPr="000B4439" w:rsidRDefault="00A87758" w:rsidP="00A87758">
      <w:pPr>
        <w:pStyle w:val="Heading1"/>
        <w:jc w:val="center"/>
        <w:rPr>
          <w:lang w:val="en-US"/>
        </w:rPr>
      </w:pPr>
      <w:r w:rsidRPr="000B4439">
        <w:rPr>
          <w:lang w:val="en-US"/>
        </w:rPr>
        <w:t>Parochial Fee Waiver Form</w:t>
      </w:r>
    </w:p>
    <w:p w14:paraId="6E0937BC" w14:textId="77777777" w:rsidR="00A87758" w:rsidRDefault="00A87758" w:rsidP="00A87758">
      <w:pPr>
        <w:rPr>
          <w:lang w:val="en-US"/>
        </w:rPr>
      </w:pPr>
    </w:p>
    <w:p w14:paraId="72AC20AE" w14:textId="21EA02AF" w:rsidR="00A87758" w:rsidRPr="00A87758" w:rsidRDefault="00A87758" w:rsidP="00A87758">
      <w:pPr>
        <w:rPr>
          <w:u w:val="single"/>
          <w:lang w:val="en-US"/>
        </w:rPr>
      </w:pPr>
      <w:r>
        <w:rPr>
          <w:lang w:val="en-US"/>
        </w:rPr>
        <w:t>Parish name: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</w:p>
    <w:p w14:paraId="506E96F1" w14:textId="2F851924" w:rsidR="00A87758" w:rsidRPr="00A87758" w:rsidRDefault="00A87758" w:rsidP="00A87758">
      <w:pPr>
        <w:rPr>
          <w:u w:val="single"/>
          <w:lang w:val="en-US"/>
        </w:rPr>
      </w:pPr>
      <w:r>
        <w:rPr>
          <w:lang w:val="en-US"/>
        </w:rPr>
        <w:t>Incumbent: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</w:p>
    <w:p w14:paraId="3DA16C66" w14:textId="32E95D47" w:rsidR="00A87758" w:rsidRDefault="00AC7175" w:rsidP="00A87758">
      <w:pPr>
        <w:rPr>
          <w:lang w:val="en-US"/>
        </w:rPr>
      </w:pPr>
      <w:r w:rsidRPr="00AC7175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B5F854" wp14:editId="01B706EA">
                <wp:simplePos x="0" y="0"/>
                <wp:positionH relativeFrom="column">
                  <wp:posOffset>1359535</wp:posOffset>
                </wp:positionH>
                <wp:positionV relativeFrom="paragraph">
                  <wp:posOffset>43180</wp:posOffset>
                </wp:positionV>
                <wp:extent cx="4309110" cy="588010"/>
                <wp:effectExtent l="0" t="0" r="15240" b="21590"/>
                <wp:wrapSquare wrapText="bothSides"/>
                <wp:docPr id="11694108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911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96810" w14:textId="7B48FF1D" w:rsidR="00AC7175" w:rsidRDefault="00AC71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5F8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7.05pt;margin-top:3.4pt;width:339.3pt;height:46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">
                <v:textbox>
                  <w:txbxContent>
                    <w:p w14:paraId="12496810" w14:textId="7B48FF1D" w:rsidR="00AC7175" w:rsidRDefault="00AC7175"/>
                  </w:txbxContent>
                </v:textbox>
                <w10:wrap type="square"/>
              </v:shape>
            </w:pict>
          </mc:Fallback>
        </mc:AlternateContent>
      </w:r>
      <w:r w:rsidR="00A87758">
        <w:rPr>
          <w:lang w:val="en-US"/>
        </w:rPr>
        <w:t>Details of service</w:t>
      </w:r>
    </w:p>
    <w:p w14:paraId="154104F9" w14:textId="77777777" w:rsidR="00AC7175" w:rsidRDefault="00AC7175" w:rsidP="00A87758">
      <w:pPr>
        <w:rPr>
          <w:lang w:val="en-US"/>
        </w:rPr>
      </w:pPr>
    </w:p>
    <w:p w14:paraId="3E98B43C" w14:textId="77777777" w:rsidR="009E0CC9" w:rsidRPr="00A87758" w:rsidRDefault="009E0CC9" w:rsidP="00A87758">
      <w:pPr>
        <w:rPr>
          <w:u w:val="single"/>
          <w:lang w:val="en-US"/>
        </w:rPr>
      </w:pPr>
    </w:p>
    <w:p w14:paraId="4BEDF12E" w14:textId="61FC4A87" w:rsidR="00D5274F" w:rsidRDefault="00AC7175" w:rsidP="00AC7175">
      <w:pPr>
        <w:rPr>
          <w:lang w:val="en-US"/>
        </w:rPr>
      </w:pPr>
      <w:r w:rsidRPr="00AC7175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1C0AF8" wp14:editId="6D2EB9D9">
                <wp:simplePos x="0" y="0"/>
                <wp:positionH relativeFrom="margin">
                  <wp:align>right</wp:align>
                </wp:positionH>
                <wp:positionV relativeFrom="paragraph">
                  <wp:posOffset>37465</wp:posOffset>
                </wp:positionV>
                <wp:extent cx="4356735" cy="1470660"/>
                <wp:effectExtent l="0" t="0" r="2476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735" cy="147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8A3E8" w14:textId="363E622F" w:rsidR="00AC7175" w:rsidRDefault="00AC7175"/>
                          <w:p w14:paraId="3030DABA" w14:textId="77777777" w:rsidR="00AC7175" w:rsidRDefault="00AC71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C0AF8" id="_x0000_s1027" type="#_x0000_t202" style="position:absolute;margin-left:291.85pt;margin-top:2.95pt;width:343.05pt;height:115.8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">
                <v:textbox>
                  <w:txbxContent>
                    <w:p w14:paraId="5088A3E8" w14:textId="363E622F" w:rsidR="00AC7175" w:rsidRDefault="00AC7175"/>
                    <w:p w14:paraId="3030DABA" w14:textId="77777777" w:rsidR="00AC7175" w:rsidRDefault="00AC7175"/>
                  </w:txbxContent>
                </v:textbox>
                <w10:wrap type="square" anchorx="margin"/>
              </v:shape>
            </w:pict>
          </mc:Fallback>
        </mc:AlternateContent>
      </w:r>
      <w:r w:rsidR="00A87758">
        <w:rPr>
          <w:lang w:val="en-US"/>
        </w:rPr>
        <w:t>Reason for Waiver</w:t>
      </w:r>
      <w:r w:rsidR="00A87758">
        <w:rPr>
          <w:lang w:val="en-US"/>
        </w:rPr>
        <w:tab/>
      </w:r>
    </w:p>
    <w:p w14:paraId="6495BB32" w14:textId="256F9E85" w:rsidR="00AC7175" w:rsidRDefault="00AC7175" w:rsidP="00AC7175">
      <w:pPr>
        <w:rPr>
          <w:lang w:val="en-US"/>
        </w:rPr>
      </w:pPr>
    </w:p>
    <w:p w14:paraId="02A3A612" w14:textId="76E8F497" w:rsidR="00AC7175" w:rsidRDefault="00AC7175" w:rsidP="00AC7175">
      <w:pPr>
        <w:rPr>
          <w:lang w:val="en-US"/>
        </w:rPr>
      </w:pPr>
    </w:p>
    <w:p w14:paraId="7667940A" w14:textId="77777777" w:rsidR="00AC7175" w:rsidRPr="00A87758" w:rsidRDefault="00AC7175" w:rsidP="00AC7175">
      <w:pPr>
        <w:rPr>
          <w:u w:val="single"/>
          <w:lang w:val="en-US"/>
        </w:rPr>
      </w:pPr>
    </w:p>
    <w:p w14:paraId="698284FD" w14:textId="77777777" w:rsidR="00AC7175" w:rsidRDefault="00AC7175" w:rsidP="00A87758">
      <w:pPr>
        <w:rPr>
          <w:lang w:val="en-US"/>
        </w:rPr>
      </w:pPr>
    </w:p>
    <w:p w14:paraId="36853AE3" w14:textId="77777777" w:rsidR="00AC7175" w:rsidRDefault="00AC7175" w:rsidP="00A87758">
      <w:pPr>
        <w:rPr>
          <w:lang w:val="en-US"/>
        </w:rPr>
      </w:pPr>
    </w:p>
    <w:p w14:paraId="45DEE983" w14:textId="4F34C563" w:rsidR="00A87758" w:rsidRPr="00A87758" w:rsidRDefault="00A87758" w:rsidP="00A87758">
      <w:pPr>
        <w:rPr>
          <w:u w:val="single"/>
          <w:lang w:val="en-US"/>
        </w:rPr>
      </w:pPr>
      <w:r>
        <w:rPr>
          <w:lang w:val="en-US"/>
        </w:rPr>
        <w:t xml:space="preserve">Amount of fee waived: </w:t>
      </w:r>
      <w:r>
        <w:rPr>
          <w:lang w:val="en-US"/>
        </w:rPr>
        <w:tab/>
      </w:r>
      <w:r>
        <w:rPr>
          <w:lang w:val="en-US"/>
        </w:rPr>
        <w:tab/>
        <w:t>PCC</w:t>
      </w:r>
      <w:r>
        <w:rPr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</w:p>
    <w:p w14:paraId="13B10E4D" w14:textId="4522C205" w:rsidR="00A87758" w:rsidRPr="00A87758" w:rsidRDefault="00A87758" w:rsidP="00A87758">
      <w:pPr>
        <w:rPr>
          <w:u w:val="single"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DBF</w:t>
      </w:r>
      <w:r>
        <w:rPr>
          <w:lang w:val="en-US"/>
        </w:rPr>
        <w:tab/>
      </w:r>
      <w:r>
        <w:rPr>
          <w:u w:val="single"/>
          <w:lang w:val="en-US"/>
        </w:rPr>
        <w:tab/>
      </w:r>
      <w:r>
        <w:rPr>
          <w:u w:val="single"/>
          <w:lang w:val="en-US"/>
        </w:rPr>
        <w:tab/>
      </w:r>
    </w:p>
    <w:p w14:paraId="0A7E4CEF" w14:textId="77777777" w:rsidR="00A87758" w:rsidRDefault="00A87758" w:rsidP="00A87758">
      <w:pPr>
        <w:rPr>
          <w:lang w:val="en-US"/>
        </w:rPr>
      </w:pPr>
    </w:p>
    <w:p w14:paraId="2A5A1FB4" w14:textId="77777777" w:rsidR="00A87758" w:rsidRDefault="00A87758" w:rsidP="00A87758">
      <w:pPr>
        <w:rPr>
          <w:lang w:val="en-US"/>
        </w:rPr>
      </w:pPr>
    </w:p>
    <w:p w14:paraId="5E7EFCAD" w14:textId="79A1CBAC" w:rsidR="00A87758" w:rsidRPr="00D5274F" w:rsidRDefault="00A87758" w:rsidP="00A87758">
      <w:pPr>
        <w:rPr>
          <w:u w:val="single"/>
          <w:lang w:val="en-US"/>
        </w:rPr>
      </w:pPr>
      <w:r>
        <w:rPr>
          <w:lang w:val="en-US"/>
        </w:rPr>
        <w:t>Signature of incumbent:</w:t>
      </w:r>
      <w:r w:rsidR="00D5274F">
        <w:rPr>
          <w:lang w:val="en-US"/>
        </w:rPr>
        <w:tab/>
      </w:r>
      <w:r w:rsidR="00D5274F">
        <w:rPr>
          <w:u w:val="single"/>
          <w:lang w:val="en-US"/>
        </w:rPr>
        <w:tab/>
      </w:r>
      <w:r w:rsidR="00D5274F">
        <w:rPr>
          <w:u w:val="single"/>
          <w:lang w:val="en-US"/>
        </w:rPr>
        <w:tab/>
      </w:r>
      <w:r w:rsidR="00D5274F">
        <w:rPr>
          <w:u w:val="single"/>
          <w:lang w:val="en-US"/>
        </w:rPr>
        <w:tab/>
      </w:r>
      <w:r w:rsidR="00D5274F">
        <w:rPr>
          <w:u w:val="single"/>
          <w:lang w:val="en-US"/>
        </w:rPr>
        <w:tab/>
      </w:r>
      <w:r w:rsidR="00D5274F">
        <w:rPr>
          <w:u w:val="single"/>
          <w:lang w:val="en-US"/>
        </w:rPr>
        <w:tab/>
      </w:r>
      <w:r w:rsidR="00D5274F">
        <w:rPr>
          <w:u w:val="single"/>
          <w:lang w:val="en-US"/>
        </w:rPr>
        <w:tab/>
      </w:r>
      <w:r w:rsidR="00D5274F">
        <w:rPr>
          <w:u w:val="single"/>
          <w:lang w:val="en-US"/>
        </w:rPr>
        <w:tab/>
      </w:r>
    </w:p>
    <w:p w14:paraId="48B07335" w14:textId="77777777" w:rsidR="00A87758" w:rsidRDefault="00A87758" w:rsidP="00A87758">
      <w:pPr>
        <w:rPr>
          <w:lang w:val="en-US"/>
        </w:rPr>
      </w:pPr>
    </w:p>
    <w:p w14:paraId="3440837C" w14:textId="77777777" w:rsidR="00A87758" w:rsidRDefault="00A87758" w:rsidP="00A87758">
      <w:pPr>
        <w:rPr>
          <w:lang w:val="en-US"/>
        </w:rPr>
      </w:pPr>
      <w:r>
        <w:rPr>
          <w:lang w:val="en-US"/>
        </w:rPr>
        <w:t>Where DBF fee waived, has this been agreed with the Archdeacon?  Yes/No</w:t>
      </w:r>
    </w:p>
    <w:p w14:paraId="2A00ED9C" w14:textId="77777777" w:rsidR="00A87758" w:rsidRDefault="00A87758" w:rsidP="00A87758">
      <w:pPr>
        <w:rPr>
          <w:lang w:val="en-US"/>
        </w:rPr>
      </w:pPr>
    </w:p>
    <w:p w14:paraId="68F9E08C" w14:textId="77777777" w:rsidR="38497503" w:rsidRPr="004D20CB" w:rsidRDefault="38497503" w:rsidP="004D20CB"/>
    <w:sectPr w:rsidR="38497503" w:rsidRPr="004D20CB" w:rsidSect="007041B0">
      <w:headerReference w:type="default" r:id="rId10"/>
      <w:footerReference w:type="default" r:id="rId11"/>
      <w:headerReference w:type="first" r:id="rId12"/>
      <w:footerReference w:type="first" r:id="rId13"/>
      <w:pgSz w:w="11901" w:h="16817"/>
      <w:pgMar w:top="2268" w:right="1440" w:bottom="2155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DF1111" w14:textId="77777777" w:rsidR="00D23DBD" w:rsidRDefault="00D23DBD" w:rsidP="000F01BC">
      <w:r>
        <w:separator/>
      </w:r>
    </w:p>
  </w:endnote>
  <w:endnote w:type="continuationSeparator" w:id="0">
    <w:p w14:paraId="4DD956D6" w14:textId="77777777" w:rsidR="00D23DBD" w:rsidRDefault="00D23DBD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BDEF0" w14:textId="77777777" w:rsidR="008D0F7F" w:rsidRDefault="004715AD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796D109" wp14:editId="2FDE0E47">
          <wp:simplePos x="0" y="0"/>
          <wp:positionH relativeFrom="column">
            <wp:posOffset>-901700</wp:posOffset>
          </wp:positionH>
          <wp:positionV relativeFrom="paragraph">
            <wp:posOffset>-492125</wp:posOffset>
          </wp:positionV>
          <wp:extent cx="7573351" cy="1094740"/>
          <wp:effectExtent l="0" t="0" r="0" b="0"/>
          <wp:wrapNone/>
          <wp:docPr id="126781179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781179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351" cy="109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239AC" w14:textId="77777777" w:rsidR="00AF3EC1" w:rsidRDefault="00AF3EC1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4BB2BF8" wp14:editId="1B926F9C">
          <wp:simplePos x="0" y="0"/>
          <wp:positionH relativeFrom="column">
            <wp:posOffset>-914400</wp:posOffset>
          </wp:positionH>
          <wp:positionV relativeFrom="paragraph">
            <wp:posOffset>-582821</wp:posOffset>
          </wp:positionV>
          <wp:extent cx="7543923" cy="1179130"/>
          <wp:effectExtent l="0" t="0" r="0" b="2540"/>
          <wp:wrapNone/>
          <wp:docPr id="1156457608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923" cy="117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F182CA" w14:textId="77777777" w:rsidR="00D23DBD" w:rsidRDefault="00D23DBD" w:rsidP="000F01BC">
      <w:r>
        <w:separator/>
      </w:r>
    </w:p>
  </w:footnote>
  <w:footnote w:type="continuationSeparator" w:id="0">
    <w:p w14:paraId="6123E633" w14:textId="77777777" w:rsidR="00D23DBD" w:rsidRDefault="00D23DBD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CB1C84F" w14:paraId="14F446BE" w14:textId="77777777" w:rsidTr="4CB1C84F">
      <w:trPr>
        <w:trHeight w:val="300"/>
      </w:trPr>
      <w:tc>
        <w:tcPr>
          <w:tcW w:w="3005" w:type="dxa"/>
        </w:tcPr>
        <w:p w14:paraId="2C4BB6B5" w14:textId="77777777" w:rsidR="4CB1C84F" w:rsidRDefault="4CB1C84F" w:rsidP="4CB1C84F">
          <w:pPr>
            <w:pStyle w:val="Header"/>
            <w:ind w:left="-115"/>
          </w:pPr>
        </w:p>
      </w:tc>
      <w:tc>
        <w:tcPr>
          <w:tcW w:w="3005" w:type="dxa"/>
        </w:tcPr>
        <w:p w14:paraId="6FAD0FCC" w14:textId="77777777" w:rsidR="4CB1C84F" w:rsidRDefault="4CB1C84F" w:rsidP="4CB1C84F">
          <w:pPr>
            <w:pStyle w:val="Header"/>
            <w:jc w:val="center"/>
          </w:pPr>
        </w:p>
      </w:tc>
      <w:tc>
        <w:tcPr>
          <w:tcW w:w="3005" w:type="dxa"/>
        </w:tcPr>
        <w:p w14:paraId="5D440157" w14:textId="77777777" w:rsidR="4CB1C84F" w:rsidRDefault="4CB1C84F" w:rsidP="4CB1C84F">
          <w:pPr>
            <w:pStyle w:val="Header"/>
            <w:ind w:right="-115"/>
            <w:jc w:val="right"/>
          </w:pPr>
        </w:p>
      </w:tc>
    </w:tr>
  </w:tbl>
  <w:p w14:paraId="7A4A9C38" w14:textId="77777777" w:rsidR="4CB1C84F" w:rsidRDefault="4CB1C84F" w:rsidP="4CB1C8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1FB494" w14:textId="77777777" w:rsidR="008D0F7F" w:rsidRDefault="00AF3EC1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4D6829F" wp14:editId="645DFCE1">
          <wp:simplePos x="0" y="0"/>
          <wp:positionH relativeFrom="column">
            <wp:posOffset>-897890</wp:posOffset>
          </wp:positionH>
          <wp:positionV relativeFrom="paragraph">
            <wp:posOffset>-434866</wp:posOffset>
          </wp:positionV>
          <wp:extent cx="7526459" cy="1213945"/>
          <wp:effectExtent l="0" t="0" r="0" b="5715"/>
          <wp:wrapNone/>
          <wp:docPr id="2033744747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F23FD0"/>
    <w:multiLevelType w:val="hybridMultilevel"/>
    <w:tmpl w:val="8B0A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D53643"/>
    <w:multiLevelType w:val="hybridMultilevel"/>
    <w:tmpl w:val="FEB62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084246"/>
    <w:multiLevelType w:val="hybridMultilevel"/>
    <w:tmpl w:val="35B0FCB0"/>
    <w:lvl w:ilvl="0" w:tplc="208602D0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508643">
    <w:abstractNumId w:val="0"/>
  </w:num>
  <w:num w:numId="2" w16cid:durableId="43258193">
    <w:abstractNumId w:val="2"/>
  </w:num>
  <w:num w:numId="3" w16cid:durableId="17565123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EA8"/>
    <w:rsid w:val="00006A04"/>
    <w:rsid w:val="0001362D"/>
    <w:rsid w:val="00032455"/>
    <w:rsid w:val="00037080"/>
    <w:rsid w:val="00090EC3"/>
    <w:rsid w:val="000A7CA6"/>
    <w:rsid w:val="000D3B75"/>
    <w:rsid w:val="000D659E"/>
    <w:rsid w:val="000F01BC"/>
    <w:rsid w:val="00133CE1"/>
    <w:rsid w:val="001340AA"/>
    <w:rsid w:val="00135EA8"/>
    <w:rsid w:val="00144A5A"/>
    <w:rsid w:val="00157A6D"/>
    <w:rsid w:val="001738DD"/>
    <w:rsid w:val="0021274A"/>
    <w:rsid w:val="00214DCF"/>
    <w:rsid w:val="00256E19"/>
    <w:rsid w:val="00271527"/>
    <w:rsid w:val="00275287"/>
    <w:rsid w:val="002C1119"/>
    <w:rsid w:val="002E7D2D"/>
    <w:rsid w:val="00354282"/>
    <w:rsid w:val="003724D6"/>
    <w:rsid w:val="00372FEC"/>
    <w:rsid w:val="003A1126"/>
    <w:rsid w:val="003A67EA"/>
    <w:rsid w:val="003C235E"/>
    <w:rsid w:val="00405555"/>
    <w:rsid w:val="00405AC8"/>
    <w:rsid w:val="004715AD"/>
    <w:rsid w:val="00475B87"/>
    <w:rsid w:val="00497135"/>
    <w:rsid w:val="004D20CB"/>
    <w:rsid w:val="00611F5F"/>
    <w:rsid w:val="006212B8"/>
    <w:rsid w:val="0062535B"/>
    <w:rsid w:val="006634E6"/>
    <w:rsid w:val="00681AFA"/>
    <w:rsid w:val="007041B0"/>
    <w:rsid w:val="007335B7"/>
    <w:rsid w:val="007658AC"/>
    <w:rsid w:val="007A6EDA"/>
    <w:rsid w:val="008025A3"/>
    <w:rsid w:val="00803347"/>
    <w:rsid w:val="00823C11"/>
    <w:rsid w:val="00841720"/>
    <w:rsid w:val="00851115"/>
    <w:rsid w:val="00851EDD"/>
    <w:rsid w:val="00853B9F"/>
    <w:rsid w:val="0087492E"/>
    <w:rsid w:val="008818A6"/>
    <w:rsid w:val="008B5C81"/>
    <w:rsid w:val="008D0F7F"/>
    <w:rsid w:val="009824CC"/>
    <w:rsid w:val="009B6404"/>
    <w:rsid w:val="009C7AE3"/>
    <w:rsid w:val="009D6F72"/>
    <w:rsid w:val="009E0CC9"/>
    <w:rsid w:val="009E11D1"/>
    <w:rsid w:val="00A20891"/>
    <w:rsid w:val="00A22FA0"/>
    <w:rsid w:val="00A251D1"/>
    <w:rsid w:val="00A87758"/>
    <w:rsid w:val="00AC0387"/>
    <w:rsid w:val="00AC5553"/>
    <w:rsid w:val="00AC7175"/>
    <w:rsid w:val="00AF3EC1"/>
    <w:rsid w:val="00B270EE"/>
    <w:rsid w:val="00B4066B"/>
    <w:rsid w:val="00BA65BA"/>
    <w:rsid w:val="00C04FF6"/>
    <w:rsid w:val="00C077FD"/>
    <w:rsid w:val="00C07B2A"/>
    <w:rsid w:val="00C50CA3"/>
    <w:rsid w:val="00C95898"/>
    <w:rsid w:val="00D06484"/>
    <w:rsid w:val="00D23DBD"/>
    <w:rsid w:val="00D33AF3"/>
    <w:rsid w:val="00D3576A"/>
    <w:rsid w:val="00D5274F"/>
    <w:rsid w:val="00D57A5E"/>
    <w:rsid w:val="00D8267E"/>
    <w:rsid w:val="00DC381C"/>
    <w:rsid w:val="00DE57B4"/>
    <w:rsid w:val="00E00C1F"/>
    <w:rsid w:val="00E63C7F"/>
    <w:rsid w:val="00E668C6"/>
    <w:rsid w:val="00E87B83"/>
    <w:rsid w:val="00EB10B4"/>
    <w:rsid w:val="00F06398"/>
    <w:rsid w:val="00F26426"/>
    <w:rsid w:val="00F36D9E"/>
    <w:rsid w:val="00F44FEF"/>
    <w:rsid w:val="00F504DD"/>
    <w:rsid w:val="00F70E69"/>
    <w:rsid w:val="00FA549C"/>
    <w:rsid w:val="00FD6B18"/>
    <w:rsid w:val="00FE484B"/>
    <w:rsid w:val="0B8DDA0A"/>
    <w:rsid w:val="15E9DB84"/>
    <w:rsid w:val="1BEEA074"/>
    <w:rsid w:val="1D6F95F2"/>
    <w:rsid w:val="1DD38215"/>
    <w:rsid w:val="2F780EC9"/>
    <w:rsid w:val="3418A33E"/>
    <w:rsid w:val="38497503"/>
    <w:rsid w:val="42D1A51E"/>
    <w:rsid w:val="4CB1C84F"/>
    <w:rsid w:val="53543944"/>
    <w:rsid w:val="55708CF7"/>
    <w:rsid w:val="5E249D48"/>
    <w:rsid w:val="5F5A9EBF"/>
    <w:rsid w:val="5FF5CEE9"/>
    <w:rsid w:val="63D8AEDC"/>
    <w:rsid w:val="782C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28966B"/>
  <w15:chartTrackingRefBased/>
  <w15:docId w15:val="{6CE177C9-7B3E-4D73-B4BD-BCAC2E398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398"/>
    <w:pPr>
      <w:spacing w:after="160" w:line="259" w:lineRule="auto"/>
    </w:pPr>
    <w:rPr>
      <w:kern w:val="2"/>
      <w:sz w:val="22"/>
      <w:szCs w:val="2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038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character" w:customStyle="1" w:styleId="Heading1Char">
    <w:name w:val="Heading 1 Char"/>
    <w:basedOn w:val="DefaultParagraphFont"/>
    <w:link w:val="Heading1"/>
    <w:uiPriority w:val="9"/>
    <w:rsid w:val="00AC0387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271527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527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497135"/>
    <w:pPr>
      <w:snapToGrid w:val="0"/>
      <w:spacing w:after="240"/>
      <w:ind w:left="720"/>
    </w:pPr>
  </w:style>
  <w:style w:type="table" w:styleId="TableGrid">
    <w:name w:val="Table Grid"/>
    <w:basedOn w:val="TableNormal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Emphasis">
    <w:name w:val="Emphasis"/>
    <w:basedOn w:val="DefaultParagraphFont"/>
    <w:uiPriority w:val="20"/>
    <w:qFormat/>
    <w:rsid w:val="009824CC"/>
    <w:rPr>
      <w:i/>
      <w:iCs/>
    </w:rPr>
  </w:style>
  <w:style w:type="character" w:styleId="Hyperlink">
    <w:name w:val="Hyperlink"/>
    <w:basedOn w:val="DefaultParagraphFont"/>
    <w:uiPriority w:val="99"/>
    <w:unhideWhenUsed/>
    <w:rsid w:val="00F063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5C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ioceseconsortium.sharepoint.com/sites/Portsmouth-AllStaff/Shared%20Documents/Headed%20Paper/2024%20Headed%20Paper/DoP%20Headed%20Paper%20(JUN24)%20Peninsular%20Hous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  <SharedWithUsers xmlns="ac15c9f3-89de-41f0-808e-0d6a6779343a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3" ma:contentTypeDescription="Create a new document." ma:contentTypeScope="" ma:versionID="c6d0dc138b89fc2da9a2a2a96a18a499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68498d2dba8e0b9d1ae20ef65eeb0461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75ed5c2-d82a-4212-ab27-786e15c72fd2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3374FF-A950-474E-A8EF-F6EA3CC73145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customXml/itemProps2.xml><?xml version="1.0" encoding="utf-8"?>
<ds:datastoreItem xmlns:ds="http://schemas.openxmlformats.org/officeDocument/2006/customXml" ds:itemID="{936A0F45-B76C-47A2-9340-D70510C22D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D25DD9-C451-467A-92A2-249852CB30C0}"/>
</file>

<file path=docProps/app.xml><?xml version="1.0" encoding="utf-8"?>
<Properties xmlns="http://schemas.openxmlformats.org/officeDocument/2006/extended-properties" xmlns:vt="http://schemas.openxmlformats.org/officeDocument/2006/docPropsVTypes">
  <Template>DoP%20Headed%20Paper%20(JUN24)%20Peninsular%20House</Template>
  <TotalTime>7</TotalTime>
  <Pages>1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Coe</dc:creator>
  <cp:keywords/>
  <dc:description/>
  <cp:lastModifiedBy>Elaine Coe</cp:lastModifiedBy>
  <cp:revision>9</cp:revision>
  <cp:lastPrinted>2022-07-07T09:18:00Z</cp:lastPrinted>
  <dcterms:created xsi:type="dcterms:W3CDTF">2024-10-21T11:37:00Z</dcterms:created>
  <dcterms:modified xsi:type="dcterms:W3CDTF">2024-11-29T09:59:00Z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0x0101003C039752084F974F8A936374EF80F060</vt:lpwstr>
  </property>
  <property fmtid="{D5CDD505-2E9C-101B-9397-08002B2CF9AE}" pid="3" name="MediaServiceImageTags">
    <vt:lpwstr/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