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64515" w14:textId="77777777" w:rsidR="00A85F37" w:rsidRPr="00A85F37" w:rsidRDefault="00A85F37" w:rsidP="00A85F37">
      <w:pPr>
        <w:pStyle w:val="Title"/>
        <w:spacing w:after="0"/>
        <w:jc w:val="center"/>
        <w:rPr>
          <w:rFonts w:cs="Arial"/>
          <w:sz w:val="36"/>
          <w:szCs w:val="16"/>
        </w:rPr>
      </w:pPr>
      <w:r w:rsidRPr="00A85F37">
        <w:rPr>
          <w:rFonts w:cs="Arial"/>
          <w:sz w:val="36"/>
          <w:szCs w:val="16"/>
        </w:rPr>
        <w:t>PORTSMOUTH DIOCESAN SYNOD</w:t>
      </w:r>
    </w:p>
    <w:p w14:paraId="65C51928" w14:textId="77777777" w:rsidR="00A85F37" w:rsidRDefault="00A85F37" w:rsidP="00A85F37">
      <w:pPr>
        <w:widowControl w:val="0"/>
        <w:jc w:val="both"/>
        <w:rPr>
          <w:rFonts w:ascii="Arial" w:hAnsi="Arial" w:cs="Arial"/>
          <w:snapToGrid w:val="0"/>
          <w:sz w:val="22"/>
          <w:szCs w:val="22"/>
        </w:rPr>
      </w:pPr>
    </w:p>
    <w:p w14:paraId="55630E43" w14:textId="77777777" w:rsidR="00A85F37" w:rsidRDefault="00A85F37" w:rsidP="00A85F37">
      <w:pPr>
        <w:pStyle w:val="Subtitle"/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8"/>
          <w:szCs w:val="28"/>
        </w:rPr>
        <w:t xml:space="preserve">Elections to Vacancy-in-See Committee </w:t>
      </w:r>
    </w:p>
    <w:p w14:paraId="54270E69" w14:textId="77777777" w:rsidR="00A85F37" w:rsidRDefault="00A85F37" w:rsidP="00A85F37">
      <w:pPr>
        <w:pStyle w:val="Subtitle"/>
        <w:spacing w:line="240" w:lineRule="auto"/>
        <w:rPr>
          <w:rFonts w:cs="Arial"/>
          <w:sz w:val="22"/>
          <w:szCs w:val="22"/>
        </w:rPr>
      </w:pPr>
    </w:p>
    <w:p w14:paraId="7960A576" w14:textId="77777777" w:rsidR="00A85F37" w:rsidRPr="00A85F37" w:rsidRDefault="00A85F37" w:rsidP="00A85F37">
      <w:pPr>
        <w:widowControl w:val="0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 xml:space="preserve">The Vacancy-in See Committee has a role to play only, as its name implies, when there is a vacancy and a new bishop is to be appointed but it has to be constituted afresh each 3 years when a new Diocesan Synod has been elected.  </w:t>
      </w:r>
    </w:p>
    <w:p w14:paraId="0BB89F79" w14:textId="77777777" w:rsidR="00A85F37" w:rsidRPr="00A85F37" w:rsidRDefault="00A85F37" w:rsidP="00A85F37">
      <w:pPr>
        <w:widowControl w:val="0"/>
        <w:rPr>
          <w:rFonts w:ascii="Arial" w:hAnsi="Arial" w:cs="Arial"/>
          <w:snapToGrid w:val="0"/>
        </w:rPr>
      </w:pPr>
    </w:p>
    <w:p w14:paraId="44CAA552" w14:textId="77777777" w:rsidR="00A85F37" w:rsidRPr="00A85F37" w:rsidRDefault="00A85F37" w:rsidP="00A85F37">
      <w:pPr>
        <w:widowControl w:val="0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 xml:space="preserve">When summoned, the Committee draws up a statement of the needs of the Diocese, with factual information about the characteristics of the Diocese and its internal organisation.  </w:t>
      </w:r>
    </w:p>
    <w:p w14:paraId="2D3515C1" w14:textId="77777777" w:rsidR="00A85F37" w:rsidRPr="00A85F37" w:rsidRDefault="00A85F37" w:rsidP="00A85F37">
      <w:pPr>
        <w:widowControl w:val="0"/>
        <w:rPr>
          <w:rFonts w:ascii="Arial" w:hAnsi="Arial" w:cs="Arial"/>
          <w:snapToGrid w:val="0"/>
        </w:rPr>
      </w:pPr>
    </w:p>
    <w:p w14:paraId="68905438" w14:textId="77777777" w:rsidR="00A85F37" w:rsidRPr="00A85F37" w:rsidRDefault="00A85F37" w:rsidP="00A85F37">
      <w:pPr>
        <w:widowControl w:val="0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 xml:space="preserve">It also elects 6 from its own membership, </w:t>
      </w:r>
      <w:r w:rsidRPr="00A85F37">
        <w:rPr>
          <w:rFonts w:ascii="Arial" w:hAnsi="Arial" w:cs="Arial"/>
        </w:rPr>
        <w:t>of which 3 must be lay and only 1 may be a member of the Bishop’s Senior Staff,</w:t>
      </w:r>
      <w:r w:rsidRPr="00A85F37">
        <w:rPr>
          <w:rFonts w:ascii="Arial" w:hAnsi="Arial" w:cs="Arial"/>
          <w:snapToGrid w:val="0"/>
        </w:rPr>
        <w:t xml:space="preserve"> to be members of the Crown Appointments Commission, which has the duty of proposing 2 names to the Prime Minister.</w:t>
      </w:r>
    </w:p>
    <w:p w14:paraId="03FBD0A6" w14:textId="77777777" w:rsidR="00A85F37" w:rsidRPr="00A85F37" w:rsidRDefault="00A85F37" w:rsidP="00A85F37">
      <w:pPr>
        <w:widowControl w:val="0"/>
        <w:jc w:val="both"/>
        <w:rPr>
          <w:rFonts w:ascii="Arial" w:hAnsi="Arial" w:cs="Arial"/>
          <w:snapToGrid w:val="0"/>
        </w:rPr>
      </w:pPr>
    </w:p>
    <w:p w14:paraId="6E801DC9" w14:textId="77777777" w:rsidR="00A85F37" w:rsidRPr="00A85F37" w:rsidRDefault="00A85F37" w:rsidP="00A85F37">
      <w:pPr>
        <w:widowControl w:val="0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A number of members of the Committee are ex-officio:</w:t>
      </w:r>
    </w:p>
    <w:p w14:paraId="44038BAD" w14:textId="77777777" w:rsidR="00A85F37" w:rsidRPr="00A85F37" w:rsidRDefault="00A85F37" w:rsidP="00A85F37">
      <w:pPr>
        <w:widowControl w:val="0"/>
        <w:jc w:val="both"/>
        <w:rPr>
          <w:rFonts w:ascii="Arial" w:hAnsi="Arial" w:cs="Arial"/>
          <w:snapToGrid w:val="0"/>
        </w:rPr>
      </w:pPr>
    </w:p>
    <w:p w14:paraId="571235A7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All Suffragan Bishops</w:t>
      </w:r>
    </w:p>
    <w:p w14:paraId="70A11E48" w14:textId="77777777" w:rsidR="00A85F37" w:rsidRPr="00A85F37" w:rsidRDefault="00A85F37" w:rsidP="00A85F37">
      <w:pPr>
        <w:pStyle w:val="Heading1"/>
        <w:spacing w:before="0"/>
        <w:ind w:left="986" w:firstLine="1174"/>
        <w:rPr>
          <w:rFonts w:ascii="Arial" w:hAnsi="Arial" w:cs="Arial"/>
          <w:color w:val="auto"/>
          <w:sz w:val="24"/>
          <w:szCs w:val="24"/>
        </w:rPr>
      </w:pPr>
      <w:r w:rsidRPr="00A85F37">
        <w:rPr>
          <w:rFonts w:ascii="Arial" w:hAnsi="Arial" w:cs="Arial"/>
          <w:color w:val="auto"/>
          <w:sz w:val="24"/>
          <w:szCs w:val="24"/>
        </w:rPr>
        <w:t xml:space="preserve">Assistant Bishops, who are both in full time stipendiary service </w:t>
      </w:r>
    </w:p>
    <w:p w14:paraId="7013AF75" w14:textId="77777777" w:rsidR="00A85F37" w:rsidRPr="00A85F37" w:rsidRDefault="00A85F37" w:rsidP="00A85F37">
      <w:pPr>
        <w:pStyle w:val="Heading1"/>
        <w:spacing w:before="0"/>
        <w:rPr>
          <w:rFonts w:ascii="Arial" w:hAnsi="Arial" w:cs="Arial"/>
          <w:color w:val="auto"/>
          <w:sz w:val="24"/>
          <w:szCs w:val="24"/>
        </w:rPr>
      </w:pPr>
      <w:r w:rsidRPr="00A85F37">
        <w:rPr>
          <w:rFonts w:ascii="Arial" w:hAnsi="Arial" w:cs="Arial"/>
          <w:color w:val="auto"/>
          <w:sz w:val="24"/>
          <w:szCs w:val="24"/>
        </w:rPr>
        <w:t xml:space="preserve"> </w:t>
      </w:r>
      <w:r w:rsidRPr="00A85F37">
        <w:rPr>
          <w:rFonts w:ascii="Arial" w:hAnsi="Arial" w:cs="Arial"/>
          <w:color w:val="auto"/>
          <w:sz w:val="24"/>
          <w:szCs w:val="24"/>
        </w:rPr>
        <w:tab/>
      </w:r>
      <w:r w:rsidRPr="00A85F37">
        <w:rPr>
          <w:rFonts w:ascii="Arial" w:hAnsi="Arial" w:cs="Arial"/>
          <w:color w:val="auto"/>
          <w:sz w:val="24"/>
          <w:szCs w:val="24"/>
        </w:rPr>
        <w:tab/>
      </w:r>
      <w:r w:rsidRPr="00A85F37">
        <w:rPr>
          <w:rFonts w:ascii="Arial" w:hAnsi="Arial" w:cs="Arial"/>
          <w:color w:val="auto"/>
          <w:sz w:val="24"/>
          <w:szCs w:val="24"/>
        </w:rPr>
        <w:tab/>
      </w:r>
      <w:r w:rsidRPr="00A85F37">
        <w:rPr>
          <w:rFonts w:ascii="Arial" w:hAnsi="Arial" w:cs="Arial"/>
          <w:color w:val="auto"/>
          <w:sz w:val="24"/>
          <w:szCs w:val="24"/>
        </w:rPr>
        <w:tab/>
        <w:t>and members of the diocesan House of Bishops</w:t>
      </w:r>
    </w:p>
    <w:p w14:paraId="3E3F0CB9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Dean of Cathedral</w:t>
      </w:r>
    </w:p>
    <w:p w14:paraId="13D7DA5E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2 Archdeacons of the diocese</w:t>
      </w:r>
    </w:p>
    <w:p w14:paraId="5AE114B9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The Proctors in Convocation</w:t>
      </w:r>
    </w:p>
    <w:p w14:paraId="07E4EF7A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The Members of the House of Laity of the General Synod</w:t>
      </w:r>
    </w:p>
    <w:p w14:paraId="74C3CEDE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The Chairman of the House of Clergy of the Diocesan Synod</w:t>
      </w:r>
    </w:p>
    <w:p w14:paraId="16E419A8" w14:textId="77777777" w:rsidR="00A85F37" w:rsidRPr="00A85F37" w:rsidRDefault="00A85F37" w:rsidP="00A85F37">
      <w:pPr>
        <w:widowControl w:val="0"/>
        <w:ind w:left="986" w:firstLine="1174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The Chairman of the House of Laity of the Diocesan Synod</w:t>
      </w:r>
    </w:p>
    <w:p w14:paraId="47B8F103" w14:textId="77777777" w:rsidR="00A85F37" w:rsidRPr="00A85F37" w:rsidRDefault="00A85F37" w:rsidP="00A85F37">
      <w:pPr>
        <w:widowControl w:val="0"/>
        <w:ind w:left="266" w:firstLine="1174"/>
        <w:jc w:val="both"/>
        <w:rPr>
          <w:rFonts w:ascii="Arial" w:hAnsi="Arial" w:cs="Arial"/>
          <w:snapToGrid w:val="0"/>
        </w:rPr>
      </w:pPr>
    </w:p>
    <w:p w14:paraId="1D02D5A9" w14:textId="77777777" w:rsidR="00A85F37" w:rsidRPr="00A85F37" w:rsidRDefault="00A85F37" w:rsidP="00A85F37">
      <w:pPr>
        <w:widowControl w:val="0"/>
        <w:jc w:val="both"/>
        <w:rPr>
          <w:rFonts w:ascii="Arial" w:hAnsi="Arial" w:cs="Arial"/>
          <w:snapToGrid w:val="0"/>
        </w:rPr>
      </w:pPr>
      <w:r w:rsidRPr="00A85F37">
        <w:rPr>
          <w:rFonts w:ascii="Arial" w:hAnsi="Arial" w:cs="Arial"/>
        </w:rPr>
        <w:t xml:space="preserve">The Bishop’s Council of the diocese may nominate not more than 4 additional persons who reflect a special interest in the diocese or whose nomination is in the opinion of the Bishop’s Council appropriate in order to secure a better reflection of the diocese as a whole.  </w:t>
      </w:r>
      <w:r w:rsidRPr="00A85F37">
        <w:rPr>
          <w:rFonts w:ascii="Arial" w:hAnsi="Arial" w:cs="Arial"/>
          <w:snapToGrid w:val="0"/>
        </w:rPr>
        <w:t xml:space="preserve">The Diocesan Synod is to elect, by Houses: </w:t>
      </w:r>
    </w:p>
    <w:p w14:paraId="10CB7882" w14:textId="77777777" w:rsidR="00A85F37" w:rsidRPr="00A85F37" w:rsidRDefault="00A85F37" w:rsidP="00A85F37">
      <w:pPr>
        <w:widowControl w:val="0"/>
        <w:jc w:val="both"/>
        <w:rPr>
          <w:rFonts w:ascii="Arial" w:hAnsi="Arial" w:cs="Arial"/>
          <w:snapToGrid w:val="0"/>
        </w:rPr>
      </w:pPr>
    </w:p>
    <w:p w14:paraId="68DACAF9" w14:textId="77777777" w:rsidR="00A85F37" w:rsidRPr="00A85F37" w:rsidRDefault="00A85F37" w:rsidP="00A85F37">
      <w:pPr>
        <w:widowControl w:val="0"/>
        <w:jc w:val="center"/>
        <w:rPr>
          <w:rFonts w:ascii="Arial" w:hAnsi="Arial" w:cs="Arial"/>
          <w:snapToGrid w:val="0"/>
        </w:rPr>
      </w:pPr>
      <w:r w:rsidRPr="00A85F37">
        <w:rPr>
          <w:rFonts w:ascii="Arial" w:hAnsi="Arial" w:cs="Arial"/>
          <w:snapToGrid w:val="0"/>
        </w:rPr>
        <w:t>3 CLERGY (1 from each Archdeaconry)</w:t>
      </w:r>
    </w:p>
    <w:p w14:paraId="2CA991B1" w14:textId="77777777" w:rsidR="00A85F37" w:rsidRPr="00A85F37" w:rsidRDefault="00A85F37" w:rsidP="00A85F37">
      <w:pPr>
        <w:pStyle w:val="Heading2"/>
        <w:jc w:val="center"/>
        <w:rPr>
          <w:rFonts w:ascii="Arial" w:hAnsi="Arial" w:cs="Arial"/>
          <w:sz w:val="12"/>
          <w:szCs w:val="12"/>
        </w:rPr>
      </w:pPr>
    </w:p>
    <w:p w14:paraId="004707F9" w14:textId="77777777" w:rsidR="00A85F37" w:rsidRPr="00A85F37" w:rsidRDefault="00A85F37" w:rsidP="00A85F37">
      <w:pPr>
        <w:pStyle w:val="Heading2"/>
        <w:jc w:val="center"/>
        <w:rPr>
          <w:rFonts w:ascii="Arial" w:hAnsi="Arial" w:cs="Arial"/>
          <w:color w:val="auto"/>
          <w:sz w:val="24"/>
          <w:szCs w:val="24"/>
        </w:rPr>
      </w:pPr>
      <w:r w:rsidRPr="00A85F37">
        <w:rPr>
          <w:rFonts w:ascii="Arial" w:hAnsi="Arial" w:cs="Arial"/>
          <w:color w:val="auto"/>
          <w:sz w:val="24"/>
          <w:szCs w:val="24"/>
        </w:rPr>
        <w:t>6 LAITY (2 from each Archdeaconry, and</w:t>
      </w:r>
    </w:p>
    <w:p w14:paraId="400998AC" w14:textId="77777777" w:rsidR="00A85F37" w:rsidRPr="00A85F37" w:rsidRDefault="00A85F37" w:rsidP="00A85F37">
      <w:pPr>
        <w:pStyle w:val="Heading2"/>
        <w:jc w:val="center"/>
        <w:rPr>
          <w:rFonts w:ascii="Arial" w:hAnsi="Arial" w:cs="Arial"/>
          <w:color w:val="auto"/>
          <w:sz w:val="24"/>
          <w:szCs w:val="24"/>
        </w:rPr>
      </w:pPr>
      <w:r w:rsidRPr="00A85F37">
        <w:rPr>
          <w:rFonts w:ascii="Arial" w:hAnsi="Arial" w:cs="Arial"/>
          <w:color w:val="auto"/>
          <w:sz w:val="24"/>
          <w:szCs w:val="24"/>
        </w:rPr>
        <w:t>on the electoral roll of a parish in the Diocese)</w:t>
      </w:r>
    </w:p>
    <w:p w14:paraId="4B32E7AF" w14:textId="77777777" w:rsidR="00A85F37" w:rsidRPr="00A85F37" w:rsidRDefault="00A85F37" w:rsidP="00A85F37">
      <w:pPr>
        <w:rPr>
          <w:rFonts w:ascii="Arial" w:hAnsi="Arial" w:cs="Arial"/>
        </w:rPr>
      </w:pPr>
    </w:p>
    <w:p w14:paraId="7AEF0DB2" w14:textId="77777777" w:rsidR="00A85F37" w:rsidRPr="00A85F37" w:rsidRDefault="00A85F37" w:rsidP="00A85F37">
      <w:pPr>
        <w:widowControl w:val="0"/>
        <w:ind w:left="-283" w:right="-283"/>
        <w:jc w:val="center"/>
        <w:rPr>
          <w:rFonts w:ascii="Arial" w:hAnsi="Arial" w:cs="Arial"/>
          <w:iCs/>
          <w:snapToGrid w:val="0"/>
          <w:color w:val="0070C0"/>
        </w:rPr>
      </w:pPr>
      <w:r w:rsidRPr="00A85F37">
        <w:rPr>
          <w:rFonts w:ascii="Arial" w:hAnsi="Arial" w:cs="Arial"/>
          <w:b/>
          <w:iCs/>
          <w:snapToGrid w:val="0"/>
          <w:color w:val="0070C0"/>
        </w:rPr>
        <w:t>Candidates need NOT themselves be members of the Diocesan Synod</w:t>
      </w:r>
      <w:r w:rsidRPr="00A85F37">
        <w:rPr>
          <w:rFonts w:ascii="Arial" w:hAnsi="Arial" w:cs="Arial"/>
          <w:iCs/>
          <w:snapToGrid w:val="0"/>
          <w:color w:val="0070C0"/>
        </w:rPr>
        <w:t>.</w:t>
      </w:r>
    </w:p>
    <w:p w14:paraId="3FED5FCC" w14:textId="77777777" w:rsidR="00A85F37" w:rsidRPr="00A85F37" w:rsidRDefault="00A85F37" w:rsidP="00A85F37">
      <w:pPr>
        <w:widowControl w:val="0"/>
        <w:spacing w:line="220" w:lineRule="atLeast"/>
        <w:ind w:left="284"/>
        <w:jc w:val="both"/>
        <w:rPr>
          <w:rFonts w:ascii="Arial" w:hAnsi="Arial" w:cs="Arial"/>
          <w:snapToGrid w:val="0"/>
          <w:sz w:val="18"/>
          <w:szCs w:val="18"/>
        </w:rPr>
      </w:pPr>
    </w:p>
    <w:p w14:paraId="1080F1CD" w14:textId="77777777" w:rsidR="00A85F37" w:rsidRPr="00A85F37" w:rsidRDefault="00A85F37" w:rsidP="00A85F37">
      <w:pPr>
        <w:pStyle w:val="DefaultText"/>
        <w:rPr>
          <w:rFonts w:ascii="Arial" w:hAnsi="Arial" w:cs="Arial"/>
          <w:szCs w:val="24"/>
        </w:rPr>
      </w:pPr>
      <w:r w:rsidRPr="00A85F37">
        <w:rPr>
          <w:rFonts w:ascii="Arial" w:hAnsi="Arial" w:cs="Arial"/>
          <w:szCs w:val="24"/>
        </w:rPr>
        <w:t>If an election is necessary, it will be by the single transferable vote (STV) method.</w:t>
      </w:r>
    </w:p>
    <w:p w14:paraId="3DC8ED09" w14:textId="77777777" w:rsidR="00A85F37" w:rsidRPr="00A85F37" w:rsidRDefault="00A85F37" w:rsidP="00A85F37">
      <w:pPr>
        <w:pStyle w:val="Heading3"/>
        <w:rPr>
          <w:rFonts w:ascii="Arial" w:hAnsi="Arial" w:cs="Arial"/>
          <w:b/>
          <w:sz w:val="12"/>
          <w:szCs w:val="12"/>
        </w:rPr>
      </w:pPr>
    </w:p>
    <w:p w14:paraId="603A4883" w14:textId="77777777" w:rsidR="00A85F37" w:rsidRPr="00A85F37" w:rsidRDefault="00A85F37" w:rsidP="00A85F37">
      <w:pPr>
        <w:pStyle w:val="Heading3"/>
        <w:rPr>
          <w:rFonts w:ascii="Arial" w:hAnsi="Arial" w:cs="Arial"/>
          <w:b/>
          <w:lang w:val="en-US"/>
        </w:rPr>
      </w:pPr>
      <w:r w:rsidRPr="00A85F37">
        <w:rPr>
          <w:rFonts w:ascii="Arial" w:hAnsi="Arial" w:cs="Arial"/>
          <w:b/>
        </w:rPr>
        <w:t xml:space="preserve">Please use the nomination form below, and return it to the Diocesan Office </w:t>
      </w:r>
    </w:p>
    <w:p w14:paraId="36FCA60D" w14:textId="77777777" w:rsidR="00A85F37" w:rsidRPr="00A85F37" w:rsidRDefault="00A85F37" w:rsidP="00A85F37">
      <w:pPr>
        <w:widowControl w:val="0"/>
        <w:spacing w:line="259" w:lineRule="atLeast"/>
        <w:ind w:left="-284" w:right="-284"/>
        <w:jc w:val="center"/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</w:pPr>
      <w:r w:rsidRPr="00A85F37"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>not later than 12.00 NOON on</w:t>
      </w:r>
      <w:r w:rsidRPr="00A85F37">
        <w:rPr>
          <w:rFonts w:ascii="Arial" w:eastAsia="Times New Roman" w:hAnsi="Arial" w:cs="Arial"/>
          <w:b/>
          <w:bCs/>
          <w:color w:val="0070C0"/>
          <w:sz w:val="28"/>
          <w:szCs w:val="28"/>
          <w:lang w:val="en-US" w:eastAsia="en-GB"/>
        </w:rPr>
        <w:t xml:space="preserve"> </w:t>
      </w:r>
      <w:r w:rsidRPr="00A85F37">
        <w:rPr>
          <w:rFonts w:ascii="Arial" w:eastAsia="Times New Roman" w:hAnsi="Arial" w:cs="Arial"/>
          <w:b/>
          <w:bCs/>
          <w:color w:val="0070C0"/>
          <w:sz w:val="28"/>
          <w:szCs w:val="28"/>
          <w:lang w:eastAsia="en-GB"/>
        </w:rPr>
        <w:t xml:space="preserve">WEDNESDAY 20 NOVEMBER 2024 </w:t>
      </w:r>
    </w:p>
    <w:p w14:paraId="157B201C" w14:textId="77777777" w:rsidR="00A85F37" w:rsidRDefault="00A85F37" w:rsidP="00A85F37">
      <w:pPr>
        <w:widowControl w:val="0"/>
        <w:jc w:val="center"/>
        <w:rPr>
          <w:rFonts w:ascii="Arial" w:hAnsi="Arial" w:cs="Arial"/>
          <w:b/>
          <w:snapToGrid w:val="0"/>
          <w:sz w:val="22"/>
          <w:szCs w:val="22"/>
        </w:rPr>
      </w:pPr>
      <w:r>
        <w:rPr>
          <w:rFonts w:ascii="Arial" w:hAnsi="Arial" w:cs="Arial"/>
          <w:b/>
          <w:snapToGrid w:val="0"/>
          <w:sz w:val="28"/>
          <w:szCs w:val="28"/>
        </w:rPr>
        <w:lastRenderedPageBreak/>
        <w:t xml:space="preserve">VACANCY–IN–SEE COMMITTEE </w:t>
      </w:r>
    </w:p>
    <w:p w14:paraId="2F8B8E6A" w14:textId="77777777" w:rsidR="00A85F37" w:rsidRDefault="00A85F37" w:rsidP="00A85F37">
      <w:pPr>
        <w:widowControl w:val="0"/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14:paraId="17E353D9" w14:textId="77777777" w:rsidR="00A85F37" w:rsidRDefault="00A85F37" w:rsidP="00A85F37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snapToGrid w:val="0"/>
          <w:color w:val="0070C0"/>
          <w:sz w:val="28"/>
          <w:szCs w:val="28"/>
          <w:lang w:val="en-US"/>
        </w:rPr>
        <w:t>Nomination Paper</w:t>
      </w:r>
      <w:r>
        <w:rPr>
          <w:rFonts w:ascii="Arial" w:eastAsia="Times New Roman" w:hAnsi="Arial" w:cs="Arial"/>
          <w:b/>
          <w:snapToGrid w:val="0"/>
          <w:color w:val="0070C0"/>
          <w:sz w:val="28"/>
          <w:szCs w:val="28"/>
          <w:lang w:val="en-US"/>
        </w:rPr>
        <w:t xml:space="preserve">  - House of Clergy</w:t>
      </w:r>
    </w:p>
    <w:p w14:paraId="07146F6C" w14:textId="77777777" w:rsidR="00A85F37" w:rsidRDefault="00A85F37" w:rsidP="00A85F37">
      <w:pPr>
        <w:keepNext/>
        <w:widowControl w:val="0"/>
        <w:spacing w:line="240" w:lineRule="atLeast"/>
        <w:ind w:right="284"/>
        <w:jc w:val="center"/>
        <w:outlineLvl w:val="1"/>
        <w:rPr>
          <w:rFonts w:ascii="Arial" w:eastAsia="Times New Roman" w:hAnsi="Arial" w:cs="Arial"/>
          <w:b/>
          <w:snapToGrid w:val="0"/>
          <w:sz w:val="22"/>
          <w:szCs w:val="22"/>
          <w:lang w:val="en-US"/>
        </w:rPr>
      </w:pPr>
    </w:p>
    <w:p w14:paraId="36032F91" w14:textId="77777777" w:rsidR="00A85F37" w:rsidRDefault="00A85F37" w:rsidP="00A85F37">
      <w:pPr>
        <w:keepNext/>
        <w:widowControl w:val="0"/>
        <w:spacing w:line="240" w:lineRule="atLeast"/>
        <w:ind w:right="284"/>
        <w:jc w:val="center"/>
        <w:outlineLvl w:val="1"/>
        <w:rPr>
          <w:rFonts w:ascii="Arial" w:eastAsia="Times New Roman" w:hAnsi="Arial" w:cs="Arial"/>
          <w:b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Please write in 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BLOCK CAPITALS </w:t>
      </w:r>
    </w:p>
    <w:p w14:paraId="3344A365" w14:textId="77777777" w:rsidR="00A85F37" w:rsidRDefault="00A85F37" w:rsidP="00A85F37">
      <w:pPr>
        <w:rPr>
          <w:rFonts w:ascii="Arial" w:eastAsia="Times New Roman" w:hAnsi="Arial" w:cs="Arial"/>
          <w:lang w:val="en-US"/>
        </w:rPr>
      </w:pPr>
    </w:p>
    <w:p w14:paraId="6B3D2BBC" w14:textId="77777777" w:rsidR="00A85F37" w:rsidRDefault="00A85F37" w:rsidP="00A85F37">
      <w:pPr>
        <w:rPr>
          <w:rFonts w:ascii="Arial" w:eastAsia="Times New Roman" w:hAnsi="Arial" w:cs="Arial"/>
          <w:lang w:val="en-US"/>
        </w:rPr>
      </w:pPr>
    </w:p>
    <w:p w14:paraId="24C3C788" w14:textId="77777777" w:rsidR="00A85F37" w:rsidRDefault="00A85F37" w:rsidP="00A85F37">
      <w:pPr>
        <w:widowControl w:val="0"/>
        <w:spacing w:line="331" w:lineRule="atLeast"/>
        <w:ind w:right="284"/>
        <w:jc w:val="both"/>
        <w:rPr>
          <w:rFonts w:ascii="Arial" w:eastAsia="Times New Roman" w:hAnsi="Arial" w:cs="Arial"/>
          <w:snapToGrid w:val="0"/>
          <w:u w:val="single"/>
          <w:lang w:val="en-US"/>
        </w:rPr>
      </w:pPr>
    </w:p>
    <w:p w14:paraId="05CA6608" w14:textId="77777777" w:rsidR="00A85F37" w:rsidRDefault="00A85F37" w:rsidP="00A85F37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Candidate's Full Name ________________________________________________ </w:t>
      </w:r>
    </w:p>
    <w:p w14:paraId="40B8E82B" w14:textId="77777777" w:rsidR="00A85F37" w:rsidRDefault="00A85F37" w:rsidP="00A85F37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</w:p>
    <w:p w14:paraId="10AF9A5B" w14:textId="77777777" w:rsidR="00A85F37" w:rsidRDefault="00A85F37" w:rsidP="00A85F37">
      <w:pPr>
        <w:keepNext/>
        <w:widowControl w:val="0"/>
        <w:spacing w:line="240" w:lineRule="atLeast"/>
        <w:jc w:val="center"/>
        <w:outlineLvl w:val="1"/>
        <w:rPr>
          <w:rFonts w:ascii="Arial" w:eastAsia="Times New Roman" w:hAnsi="Arial" w:cs="Arial"/>
          <w:i/>
          <w:snapToGrid w:val="0"/>
          <w:color w:val="0070C0"/>
          <w:lang w:val="en-US"/>
        </w:rPr>
      </w:pPr>
      <w:r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Nominees </w:t>
      </w:r>
      <w:r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need not be</w:t>
      </w:r>
      <w:r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a Clergy Member of Portsmouth Diocesan Synod</w:t>
      </w:r>
    </w:p>
    <w:p w14:paraId="3BC15BA4" w14:textId="77777777" w:rsidR="00A85F37" w:rsidRDefault="00A85F37" w:rsidP="00A85F37">
      <w:pPr>
        <w:rPr>
          <w:rFonts w:ascii="Arial" w:eastAsia="Times New Roman" w:hAnsi="Arial" w:cs="Arial"/>
          <w:lang w:val="en-US"/>
        </w:rPr>
      </w:pPr>
    </w:p>
    <w:p w14:paraId="03E58078" w14:textId="77777777" w:rsidR="00A85F37" w:rsidRDefault="00A85F37" w:rsidP="00A85F37">
      <w:pPr>
        <w:rPr>
          <w:rFonts w:ascii="Arial" w:eastAsia="Times New Roman" w:hAnsi="Arial" w:cs="Arial"/>
          <w:lang w:val="en-US"/>
        </w:rPr>
      </w:pPr>
    </w:p>
    <w:p w14:paraId="167E1F90" w14:textId="77777777" w:rsidR="00A85F37" w:rsidRDefault="00A85F37" w:rsidP="00A85F37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</w:p>
    <w:p w14:paraId="7F8D91FA" w14:textId="77777777" w:rsidR="00A85F37" w:rsidRDefault="00A85F37" w:rsidP="00A85F37">
      <w:pPr>
        <w:keepNext/>
        <w:widowControl w:val="0"/>
        <w:spacing w:line="240" w:lineRule="atLeast"/>
        <w:outlineLvl w:val="1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>Title ________________</w:t>
      </w:r>
      <w:r>
        <w:rPr>
          <w:rFonts w:ascii="Arial" w:eastAsia="Times New Roman" w:hAnsi="Arial" w:cs="Arial"/>
          <w:b/>
          <w:snapToGrid w:val="0"/>
          <w:lang w:val="en-US"/>
        </w:rPr>
        <w:t xml:space="preserve"> </w:t>
      </w:r>
      <w:r>
        <w:rPr>
          <w:rFonts w:ascii="Arial" w:eastAsia="Times New Roman" w:hAnsi="Arial" w:cs="Arial"/>
          <w:snapToGrid w:val="0"/>
          <w:lang w:val="en-US"/>
        </w:rPr>
        <w:t>Candidate’s Deanery _____________________________</w:t>
      </w:r>
    </w:p>
    <w:p w14:paraId="75262CA3" w14:textId="77777777" w:rsidR="00A85F37" w:rsidRDefault="00A85F37" w:rsidP="00A85F37">
      <w:pPr>
        <w:rPr>
          <w:rFonts w:ascii="Arial" w:eastAsia="Times New Roman" w:hAnsi="Arial" w:cs="Arial"/>
          <w:lang w:val="en-US"/>
        </w:rPr>
      </w:pPr>
    </w:p>
    <w:p w14:paraId="548B5CFA" w14:textId="77777777" w:rsidR="00A85F37" w:rsidRDefault="00A85F37" w:rsidP="00A85F37">
      <w:pPr>
        <w:rPr>
          <w:rFonts w:ascii="Arial" w:eastAsia="Times New Roman" w:hAnsi="Arial" w:cs="Arial"/>
          <w:lang w:val="en-US"/>
        </w:rPr>
      </w:pPr>
    </w:p>
    <w:p w14:paraId="017AD517" w14:textId="77777777" w:rsidR="00A85F37" w:rsidRDefault="00A85F37" w:rsidP="00A85F37">
      <w:pPr>
        <w:jc w:val="center"/>
        <w:rPr>
          <w:rFonts w:ascii="Arial" w:eastAsia="Times New Roman" w:hAnsi="Arial" w:cs="Arial"/>
          <w:lang w:val="en-US"/>
        </w:rPr>
      </w:pPr>
    </w:p>
    <w:p w14:paraId="604D86E8" w14:textId="77777777" w:rsidR="00A85F37" w:rsidRDefault="00A85F37" w:rsidP="00A85F37">
      <w:pPr>
        <w:jc w:val="center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 xml:space="preserve">Email </w:t>
      </w:r>
      <w:r>
        <w:rPr>
          <w:rFonts w:ascii="Arial" w:eastAsia="Times New Roman" w:hAnsi="Arial" w:cs="Arial"/>
          <w:i/>
          <w:iCs/>
          <w:color w:val="0070C0"/>
          <w:lang w:val="en-US"/>
        </w:rPr>
        <w:t>(please print)</w:t>
      </w:r>
      <w:r>
        <w:rPr>
          <w:rFonts w:ascii="Arial" w:eastAsia="Times New Roman" w:hAnsi="Arial" w:cs="Arial"/>
          <w:lang w:val="en-US"/>
        </w:rPr>
        <w:t xml:space="preserve"> ___________________________________________________</w:t>
      </w:r>
    </w:p>
    <w:p w14:paraId="193D4AED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5F702077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6B9A622D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1CB5363C" w14:textId="77777777" w:rsidR="00A85F37" w:rsidRDefault="00A85F37" w:rsidP="00A85F37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Proposer’s Full Name _________________________________________________ </w:t>
      </w:r>
    </w:p>
    <w:p w14:paraId="6EEE6633" w14:textId="77777777" w:rsidR="00A85F37" w:rsidRDefault="00A85F37" w:rsidP="00A85F37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</w:p>
    <w:p w14:paraId="4AD39A87" w14:textId="77777777" w:rsidR="00A85F37" w:rsidRDefault="00A85F37" w:rsidP="00A85F37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i/>
          <w:snapToGrid w:val="0"/>
          <w:color w:val="FF00FF"/>
          <w:lang w:val="en-US"/>
        </w:rPr>
      </w:pPr>
      <w:r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Proposer </w:t>
      </w:r>
      <w:r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must</w:t>
      </w:r>
      <w:r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</w:t>
      </w:r>
      <w:r>
        <w:rPr>
          <w:rFonts w:ascii="Arial" w:eastAsia="Times New Roman" w:hAnsi="Arial" w:cs="Arial"/>
          <w:b/>
          <w:bCs/>
          <w:i/>
          <w:snapToGrid w:val="0"/>
          <w:color w:val="0070C0"/>
          <w:lang w:val="en-US"/>
        </w:rPr>
        <w:t>be</w:t>
      </w:r>
      <w:r>
        <w:rPr>
          <w:rFonts w:ascii="Arial" w:eastAsia="Times New Roman" w:hAnsi="Arial" w:cs="Arial"/>
          <w:i/>
          <w:snapToGrid w:val="0"/>
          <w:color w:val="0070C0"/>
          <w:lang w:val="en-US"/>
        </w:rPr>
        <w:t xml:space="preserve"> a Clergy Member of Portsmouth Diocesan Synod</w:t>
      </w:r>
    </w:p>
    <w:p w14:paraId="32DC0B61" w14:textId="77777777" w:rsidR="00A85F37" w:rsidRDefault="00A85F37" w:rsidP="00A85F37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i/>
          <w:snapToGrid w:val="0"/>
          <w:lang w:val="en-US"/>
        </w:rPr>
      </w:pPr>
    </w:p>
    <w:p w14:paraId="3EAD5604" w14:textId="77777777" w:rsidR="00A85F37" w:rsidRDefault="00A85F37" w:rsidP="00A85F37">
      <w:pPr>
        <w:widowControl w:val="0"/>
        <w:tabs>
          <w:tab w:val="left" w:pos="3508"/>
          <w:tab w:val="left" w:pos="4449"/>
        </w:tabs>
        <w:jc w:val="center"/>
        <w:rPr>
          <w:rFonts w:ascii="Arial" w:eastAsia="Times New Roman" w:hAnsi="Arial" w:cs="Arial"/>
          <w:snapToGrid w:val="0"/>
          <w:lang w:val="en-US"/>
        </w:rPr>
      </w:pPr>
    </w:p>
    <w:p w14:paraId="1AC99FC3" w14:textId="77777777" w:rsidR="00A85F37" w:rsidRDefault="00A85F37" w:rsidP="00A85F37">
      <w:pPr>
        <w:widowControl w:val="0"/>
        <w:tabs>
          <w:tab w:val="left" w:pos="3508"/>
          <w:tab w:val="left" w:pos="4449"/>
        </w:tabs>
        <w:jc w:val="both"/>
        <w:rPr>
          <w:rFonts w:ascii="Arial" w:eastAsia="Times New Roman" w:hAnsi="Arial" w:cs="Arial"/>
          <w:snapToGrid w:val="0"/>
          <w:color w:val="0070C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Proposer’s Signature ____________________________________ </w:t>
      </w:r>
      <w:r>
        <w:rPr>
          <w:rFonts w:ascii="Arial" w:eastAsia="Times New Roman" w:hAnsi="Arial" w:cs="Arial"/>
          <w:snapToGrid w:val="0"/>
          <w:color w:val="0070C0"/>
          <w:lang w:val="en-US"/>
        </w:rPr>
        <w:t>(House of Clergy)</w:t>
      </w:r>
    </w:p>
    <w:p w14:paraId="4402BA2E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color w:val="0070C0"/>
          <w:lang w:val="en-US"/>
        </w:rPr>
      </w:pPr>
    </w:p>
    <w:p w14:paraId="37AD5559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0FAFFA9F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</w:p>
    <w:p w14:paraId="6D2E5D95" w14:textId="77777777" w:rsidR="00A85F37" w:rsidRDefault="00A85F37" w:rsidP="00A85F37">
      <w:pPr>
        <w:widowControl w:val="0"/>
        <w:tabs>
          <w:tab w:val="left" w:pos="3508"/>
          <w:tab w:val="left" w:pos="4449"/>
        </w:tabs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Seconder’s Full Name _________________________________________________ </w:t>
      </w:r>
    </w:p>
    <w:p w14:paraId="26C90355" w14:textId="77777777" w:rsidR="00A85F37" w:rsidRDefault="00A85F37" w:rsidP="00A85F37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color w:val="0070C0"/>
          <w:lang w:val="en-US"/>
        </w:rPr>
      </w:pPr>
    </w:p>
    <w:p w14:paraId="0891A46E" w14:textId="77777777" w:rsidR="00A85F37" w:rsidRDefault="00A85F37" w:rsidP="00A85F37">
      <w:pPr>
        <w:widowControl w:val="0"/>
        <w:spacing w:line="240" w:lineRule="atLeast"/>
        <w:jc w:val="center"/>
        <w:rPr>
          <w:rFonts w:ascii="Arial" w:eastAsia="Times New Roman" w:hAnsi="Arial" w:cs="Arial"/>
          <w:color w:val="0070C0"/>
          <w:lang w:val="en-US"/>
        </w:rPr>
      </w:pPr>
      <w:r>
        <w:rPr>
          <w:rFonts w:ascii="Arial" w:eastAsia="Times New Roman" w:hAnsi="Arial" w:cs="Arial"/>
          <w:i/>
          <w:color w:val="0070C0"/>
          <w:lang w:val="en-US"/>
        </w:rPr>
        <w:t xml:space="preserve">Seconder </w:t>
      </w:r>
      <w:r>
        <w:rPr>
          <w:rFonts w:ascii="Arial" w:eastAsia="Times New Roman" w:hAnsi="Arial" w:cs="Arial"/>
          <w:b/>
          <w:bCs/>
          <w:i/>
          <w:color w:val="0070C0"/>
          <w:lang w:val="en-US"/>
        </w:rPr>
        <w:t>must be</w:t>
      </w:r>
      <w:r>
        <w:rPr>
          <w:rFonts w:ascii="Arial" w:eastAsia="Times New Roman" w:hAnsi="Arial" w:cs="Arial"/>
          <w:i/>
          <w:color w:val="0070C0"/>
          <w:lang w:val="en-US"/>
        </w:rPr>
        <w:t xml:space="preserve"> a Clergy member of Portsmouth Diocesan Synod</w:t>
      </w:r>
    </w:p>
    <w:p w14:paraId="565DCD8D" w14:textId="77777777" w:rsidR="00A85F37" w:rsidRDefault="00A85F37" w:rsidP="00A85F37">
      <w:pPr>
        <w:widowControl w:val="0"/>
        <w:spacing w:line="240" w:lineRule="atLeast"/>
        <w:rPr>
          <w:rFonts w:ascii="Arial" w:eastAsia="Times New Roman" w:hAnsi="Arial" w:cs="Arial"/>
          <w:lang w:val="en-US"/>
        </w:rPr>
      </w:pPr>
    </w:p>
    <w:p w14:paraId="67A37FE6" w14:textId="77777777" w:rsidR="00A85F37" w:rsidRDefault="00A85F37" w:rsidP="00A85F37">
      <w:pPr>
        <w:widowControl w:val="0"/>
        <w:spacing w:line="240" w:lineRule="atLeast"/>
        <w:jc w:val="center"/>
        <w:rPr>
          <w:rFonts w:ascii="Arial" w:eastAsia="Times New Roman" w:hAnsi="Arial" w:cs="Arial"/>
          <w:lang w:val="en-US"/>
        </w:rPr>
      </w:pPr>
    </w:p>
    <w:p w14:paraId="066E870E" w14:textId="77777777" w:rsidR="00A85F37" w:rsidRDefault="00A85F37" w:rsidP="00A85F37">
      <w:pPr>
        <w:widowControl w:val="0"/>
        <w:spacing w:line="240" w:lineRule="atLeast"/>
        <w:jc w:val="center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lang w:val="en-US"/>
        </w:rPr>
        <w:t>Seconder’s Signature ___________________________________(</w:t>
      </w:r>
      <w:r>
        <w:rPr>
          <w:rFonts w:ascii="Arial" w:eastAsia="Times New Roman" w:hAnsi="Arial" w:cs="Arial"/>
          <w:color w:val="0070C0"/>
          <w:lang w:val="en-US"/>
        </w:rPr>
        <w:t>House of Clergy</w:t>
      </w:r>
      <w:r>
        <w:rPr>
          <w:rFonts w:ascii="Arial" w:eastAsia="Times New Roman" w:hAnsi="Arial" w:cs="Arial"/>
          <w:lang w:val="en-US"/>
        </w:rPr>
        <w:t>)</w:t>
      </w:r>
    </w:p>
    <w:p w14:paraId="593FD829" w14:textId="77777777" w:rsidR="00A85F37" w:rsidRDefault="00A85F37" w:rsidP="00A85F37">
      <w:pPr>
        <w:widowControl w:val="0"/>
        <w:spacing w:line="240" w:lineRule="atLeast"/>
        <w:rPr>
          <w:rFonts w:ascii="Arial" w:eastAsia="Times New Roman" w:hAnsi="Arial" w:cs="Arial"/>
          <w:lang w:val="en-US"/>
        </w:rPr>
      </w:pPr>
    </w:p>
    <w:p w14:paraId="01547FF4" w14:textId="77777777" w:rsidR="00A85F37" w:rsidRDefault="00A85F37" w:rsidP="00A85F37">
      <w:pPr>
        <w:rPr>
          <w:rFonts w:ascii="Arial" w:hAnsi="Arial" w:cs="Arial"/>
        </w:rPr>
      </w:pPr>
    </w:p>
    <w:p w14:paraId="21BD6C10" w14:textId="77777777" w:rsidR="00A85F37" w:rsidRDefault="00A85F37" w:rsidP="00A85F37">
      <w:pPr>
        <w:widowControl w:val="0"/>
        <w:spacing w:line="43" w:lineRule="atLeast"/>
        <w:ind w:right="284"/>
        <w:jc w:val="center"/>
        <w:rPr>
          <w:rFonts w:ascii="Arial" w:eastAsia="Times New Roman" w:hAnsi="Arial" w:cs="Arial"/>
          <w:snapToGrid w:val="0"/>
          <w:lang w:val="en-US"/>
        </w:rPr>
      </w:pPr>
      <w:r>
        <w:rPr>
          <w:rFonts w:ascii="Arial" w:eastAsia="Times New Roman" w:hAnsi="Arial" w:cs="Arial"/>
          <w:snapToGrid w:val="0"/>
          <w:lang w:val="en-US"/>
        </w:rPr>
        <w:t xml:space="preserve">Please return this form Jane Dobbs, Synod &amp; Office Services Support Manager, via email </w:t>
      </w:r>
      <w:hyperlink r:id="rId10" w:history="1">
        <w:r>
          <w:rPr>
            <w:rStyle w:val="Hyperlink"/>
            <w:rFonts w:ascii="Arial" w:eastAsia="Times New Roman" w:hAnsi="Arial" w:cs="Arial"/>
            <w:snapToGrid w:val="0"/>
            <w:lang w:val="en-US"/>
          </w:rPr>
          <w:t>jane.dobbs@portsmouth.anglican.org</w:t>
        </w:r>
      </w:hyperlink>
      <w:r>
        <w:rPr>
          <w:rFonts w:ascii="Arial" w:eastAsia="Times New Roman" w:hAnsi="Arial" w:cs="Arial"/>
          <w:snapToGrid w:val="0"/>
          <w:lang w:val="en-US"/>
        </w:rPr>
        <w:t xml:space="preserve"> or at the address below</w:t>
      </w:r>
    </w:p>
    <w:p w14:paraId="7AE77308" w14:textId="77777777" w:rsidR="00A85F37" w:rsidRDefault="00A85F37" w:rsidP="00A85F37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</w:p>
    <w:p w14:paraId="1C3501B7" w14:textId="77777777" w:rsidR="00A85F37" w:rsidRDefault="00A85F37" w:rsidP="00A85F37">
      <w:pPr>
        <w:widowControl w:val="0"/>
        <w:spacing w:line="240" w:lineRule="atLeast"/>
        <w:jc w:val="center"/>
        <w:rPr>
          <w:rFonts w:ascii="Arial" w:eastAsia="Times New Roman" w:hAnsi="Arial" w:cs="Arial"/>
          <w:i/>
          <w:iCs/>
          <w:color w:val="0070C0"/>
          <w:lang w:val="en-US"/>
        </w:rPr>
      </w:pPr>
      <w:r>
        <w:rPr>
          <w:rFonts w:ascii="Arial" w:eastAsia="Times New Roman" w:hAnsi="Arial" w:cs="Arial"/>
          <w:i/>
          <w:iCs/>
          <w:color w:val="0070C0"/>
          <w:lang w:val="en-US"/>
        </w:rPr>
        <w:t xml:space="preserve">If you want to nominate more than one candidate, </w:t>
      </w:r>
    </w:p>
    <w:p w14:paraId="388F98AE" w14:textId="77777777" w:rsidR="38497503" w:rsidRPr="00A85F37" w:rsidRDefault="00A85F37" w:rsidP="00A85F37">
      <w:pPr>
        <w:widowControl w:val="0"/>
        <w:spacing w:line="240" w:lineRule="atLeast"/>
        <w:jc w:val="center"/>
      </w:pPr>
      <w:r>
        <w:rPr>
          <w:rFonts w:ascii="Arial" w:eastAsia="Times New Roman" w:hAnsi="Arial" w:cs="Arial"/>
          <w:i/>
          <w:iCs/>
          <w:color w:val="0070C0"/>
          <w:lang w:val="en-US"/>
        </w:rPr>
        <w:t>please use a separate piece of paper</w:t>
      </w:r>
    </w:p>
    <w:sectPr w:rsidR="38497503" w:rsidRPr="00A85F37" w:rsidSect="007041B0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019B5" w14:textId="77777777" w:rsidR="003F7921" w:rsidRDefault="003F7921" w:rsidP="000F01BC">
      <w:r>
        <w:separator/>
      </w:r>
    </w:p>
  </w:endnote>
  <w:endnote w:type="continuationSeparator" w:id="0">
    <w:p w14:paraId="7CB8C29A" w14:textId="77777777" w:rsidR="003F7921" w:rsidRDefault="003F7921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0DF6B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D314166" wp14:editId="05A69E1B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10BC4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EA797A0" wp14:editId="0E70B03E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32CE6" w14:textId="77777777" w:rsidR="003F7921" w:rsidRDefault="003F7921" w:rsidP="000F01BC">
      <w:r>
        <w:separator/>
      </w:r>
    </w:p>
  </w:footnote>
  <w:footnote w:type="continuationSeparator" w:id="0">
    <w:p w14:paraId="759A2134" w14:textId="77777777" w:rsidR="003F7921" w:rsidRDefault="003F7921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13DD5CD1" w14:textId="77777777" w:rsidTr="4CB1C84F">
      <w:trPr>
        <w:trHeight w:val="300"/>
      </w:trPr>
      <w:tc>
        <w:tcPr>
          <w:tcW w:w="3005" w:type="dxa"/>
        </w:tcPr>
        <w:p w14:paraId="0AD87929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2DACD769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5AD0B5DA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2E3E71A1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1DAE6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40C2030" wp14:editId="403BBBFC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783"/>
    <w:rsid w:val="00006A04"/>
    <w:rsid w:val="0001362D"/>
    <w:rsid w:val="00032455"/>
    <w:rsid w:val="00090EC3"/>
    <w:rsid w:val="000A7CA6"/>
    <w:rsid w:val="000D3B75"/>
    <w:rsid w:val="000D659E"/>
    <w:rsid w:val="000F01BC"/>
    <w:rsid w:val="00133CE1"/>
    <w:rsid w:val="001340AA"/>
    <w:rsid w:val="00144A5A"/>
    <w:rsid w:val="00157A6D"/>
    <w:rsid w:val="001738DD"/>
    <w:rsid w:val="0021274A"/>
    <w:rsid w:val="00214DCF"/>
    <w:rsid w:val="0024139A"/>
    <w:rsid w:val="00256E19"/>
    <w:rsid w:val="00271527"/>
    <w:rsid w:val="002C1119"/>
    <w:rsid w:val="002E7D2D"/>
    <w:rsid w:val="00354282"/>
    <w:rsid w:val="003724D6"/>
    <w:rsid w:val="00372FEC"/>
    <w:rsid w:val="003A23F7"/>
    <w:rsid w:val="003A67EA"/>
    <w:rsid w:val="003C235E"/>
    <w:rsid w:val="003F7921"/>
    <w:rsid w:val="00405555"/>
    <w:rsid w:val="00405AC8"/>
    <w:rsid w:val="004715AD"/>
    <w:rsid w:val="00496B0D"/>
    <w:rsid w:val="00497135"/>
    <w:rsid w:val="006212B8"/>
    <w:rsid w:val="0062535B"/>
    <w:rsid w:val="0066242B"/>
    <w:rsid w:val="006634E6"/>
    <w:rsid w:val="00681AFA"/>
    <w:rsid w:val="007041B0"/>
    <w:rsid w:val="007335B7"/>
    <w:rsid w:val="00735B2B"/>
    <w:rsid w:val="007658AC"/>
    <w:rsid w:val="007A6EDA"/>
    <w:rsid w:val="00803347"/>
    <w:rsid w:val="00823C11"/>
    <w:rsid w:val="00841720"/>
    <w:rsid w:val="00851115"/>
    <w:rsid w:val="00851EDD"/>
    <w:rsid w:val="0087492E"/>
    <w:rsid w:val="008D0F7F"/>
    <w:rsid w:val="008F2783"/>
    <w:rsid w:val="009824CC"/>
    <w:rsid w:val="009B6404"/>
    <w:rsid w:val="009D6F72"/>
    <w:rsid w:val="009E11D1"/>
    <w:rsid w:val="00A20891"/>
    <w:rsid w:val="00A251D1"/>
    <w:rsid w:val="00A85F37"/>
    <w:rsid w:val="00AB1229"/>
    <w:rsid w:val="00AC0387"/>
    <w:rsid w:val="00AC5553"/>
    <w:rsid w:val="00AF3EC1"/>
    <w:rsid w:val="00B270EE"/>
    <w:rsid w:val="00B4066B"/>
    <w:rsid w:val="00C04FF6"/>
    <w:rsid w:val="00C077FD"/>
    <w:rsid w:val="00C95898"/>
    <w:rsid w:val="00D3576A"/>
    <w:rsid w:val="00D57A5E"/>
    <w:rsid w:val="00DC381C"/>
    <w:rsid w:val="00DE57B4"/>
    <w:rsid w:val="00E00C1F"/>
    <w:rsid w:val="00E63C7F"/>
    <w:rsid w:val="00E668C6"/>
    <w:rsid w:val="00E87B83"/>
    <w:rsid w:val="00EB10B4"/>
    <w:rsid w:val="00F26426"/>
    <w:rsid w:val="00F36D9E"/>
    <w:rsid w:val="00F44FEF"/>
    <w:rsid w:val="00F504DD"/>
    <w:rsid w:val="00F9451F"/>
    <w:rsid w:val="00FA549C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04FF4"/>
  <w15:chartTrackingRefBased/>
  <w15:docId w15:val="{25F13695-94E9-824A-B281-28B6D4811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F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F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F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F3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A85F37"/>
    <w:rPr>
      <w:color w:val="0000FF"/>
      <w:u w:val="single"/>
    </w:rPr>
  </w:style>
  <w:style w:type="paragraph" w:styleId="Subtitle">
    <w:name w:val="Subtitle"/>
    <w:basedOn w:val="Normal"/>
    <w:link w:val="SubtitleChar"/>
    <w:qFormat/>
    <w:rsid w:val="00A85F37"/>
    <w:pPr>
      <w:widowControl w:val="0"/>
      <w:snapToGrid w:val="0"/>
      <w:spacing w:line="292" w:lineRule="atLeast"/>
      <w:jc w:val="center"/>
    </w:pPr>
    <w:rPr>
      <w:rFonts w:ascii="Arial" w:eastAsia="Times New Roman" w:hAnsi="Arial" w:cs="Times New Roman"/>
      <w:b/>
      <w:sz w:val="32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A85F37"/>
    <w:rPr>
      <w:rFonts w:ascii="Arial" w:eastAsia="Times New Roman" w:hAnsi="Arial" w:cs="Times New Roman"/>
      <w:b/>
      <w:sz w:val="32"/>
      <w:szCs w:val="20"/>
      <w:lang w:val="en-US"/>
    </w:rPr>
  </w:style>
  <w:style w:type="paragraph" w:customStyle="1" w:styleId="DefaultText">
    <w:name w:val="Default Text"/>
    <w:basedOn w:val="Normal"/>
    <w:rsid w:val="00A85F37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01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ane.dobbs@portsmouth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ttlockwood/Library/Containers/com.microsoft.Outlook/Data/tmp/Outlook%20Temp/2024%20-%20Clergy%20-%20V-in-See.doc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b6b18c8ace10b2d8b853e83923ee61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1c56cb94fc8434ddeb5ffd1aab896abe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b272366-cb9d-4b47-be0d-9f6d0e74471a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E6D92-5402-4221-854A-2508B9C8B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2024 - Clergy - V-in-See.docx.dotx</Template>
  <TotalTime>0</TotalTime>
  <Pages>2</Pages>
  <Words>447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Matt Lockwood</cp:lastModifiedBy>
  <cp:revision>1</cp:revision>
  <cp:lastPrinted>2022-07-07T09:18:00Z</cp:lastPrinted>
  <dcterms:created xsi:type="dcterms:W3CDTF">2024-11-08T10:09:00Z</dcterms:created>
  <dcterms:modified xsi:type="dcterms:W3CDTF">2024-11-08T10:09:00Z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