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84084" w14:textId="77777777" w:rsidR="00AB767B" w:rsidRPr="00AB767B" w:rsidRDefault="00AB767B" w:rsidP="00AB767B">
      <w:pPr>
        <w:pStyle w:val="Subtitle"/>
      </w:pPr>
      <w:r w:rsidRPr="00AB767B">
        <w:t>Portsmouth Diocese</w:t>
      </w:r>
    </w:p>
    <w:p w14:paraId="6E7FF32C" w14:textId="77777777" w:rsidR="00AB767B" w:rsidRPr="00AB767B" w:rsidRDefault="00AB767B" w:rsidP="00AB767B">
      <w:pPr>
        <w:pStyle w:val="Title"/>
      </w:pPr>
      <w:r w:rsidRPr="00AB767B">
        <w:t>Pastoral Supervisor List</w:t>
      </w:r>
    </w:p>
    <w:p w14:paraId="3DA0DC6A" w14:textId="77777777" w:rsidR="00AB767B" w:rsidRPr="00AB767B" w:rsidRDefault="00AB767B" w:rsidP="00AB767B"/>
    <w:p w14:paraId="5F34AAE5" w14:textId="2FC046D8" w:rsidR="00AB767B" w:rsidRPr="00AB767B" w:rsidRDefault="00AB767B" w:rsidP="00AB767B">
      <w:pPr>
        <w:rPr>
          <w:b/>
          <w:bCs/>
        </w:rPr>
      </w:pPr>
      <w:r w:rsidRPr="00AB767B">
        <w:rPr>
          <w:b/>
          <w:bCs/>
        </w:rPr>
        <w:t>Rev Rosie Deedes </w:t>
      </w:r>
    </w:p>
    <w:p w14:paraId="028CEB9C" w14:textId="77777777" w:rsidR="00AB767B" w:rsidRPr="00AB767B" w:rsidRDefault="00AB767B" w:rsidP="00AB767B">
      <w:r w:rsidRPr="00AB767B">
        <w:t>Rosie Deedes was ordained in 1996. Having served her curacy, she moved into chaplaincy ministry. She has lived and worked in London, Surrey, Coventry and now the Isle of Wight and has worked in ecumenical and multi-faith teams in women’s and men’s prisons, a university and a hospice. She is now a self-employed reflective pastoral supervisor and is accredited with the professional body APSE. Through this work she supports clergy and lay-people in parish, circuit and chaplaincy ministries. She is also part of the Wesley House team delivering their Certificate in Reflective Pastoral Supervision and she supervises people who are training on these courses. </w:t>
      </w:r>
    </w:p>
    <w:p w14:paraId="73378008" w14:textId="77777777" w:rsidR="00AB767B" w:rsidRDefault="00AB767B" w:rsidP="00AB767B"/>
    <w:p w14:paraId="58C8D335" w14:textId="77777777" w:rsidR="00AB767B" w:rsidRPr="00AB767B" w:rsidRDefault="00AB767B" w:rsidP="00AB767B"/>
    <w:p w14:paraId="3337B43C" w14:textId="77777777" w:rsidR="00AB767B" w:rsidRPr="00AB767B" w:rsidRDefault="00AB767B" w:rsidP="00AB767B">
      <w:pPr>
        <w:rPr>
          <w:b/>
          <w:bCs/>
        </w:rPr>
      </w:pPr>
      <w:r w:rsidRPr="00AB767B">
        <w:rPr>
          <w:b/>
          <w:bCs/>
        </w:rPr>
        <w:t>Debs Smart</w:t>
      </w:r>
    </w:p>
    <w:p w14:paraId="7B0A3FD4" w14:textId="77777777" w:rsidR="00AB767B" w:rsidRPr="00AB767B" w:rsidRDefault="00AB767B" w:rsidP="00AB767B">
      <w:r w:rsidRPr="00AB767B">
        <w:t xml:space="preserve">Having been married to a vicar for 25 years, serving in both rural and urban parishes, Debs </w:t>
      </w:r>
      <w:proofErr w:type="gramStart"/>
      <w:r w:rsidRPr="00AB767B">
        <w:t>has an understanding of</w:t>
      </w:r>
      <w:proofErr w:type="gramEnd"/>
      <w:r w:rsidRPr="00AB767B">
        <w:t xml:space="preserve"> the pressures experienced by practising clergy. She has experience in pastoral care, spiritual direction, mentoring and reflective pastoral supervision, and therefore appreciates the importance of having a space to reflect on ministry, both from a mental health wellbeing perspective, as well as flourishing in one’s calling. </w:t>
      </w:r>
    </w:p>
    <w:p w14:paraId="533FA6A5" w14:textId="77777777" w:rsidR="00AB767B" w:rsidRPr="00AB767B" w:rsidRDefault="00AB767B" w:rsidP="00AB767B"/>
    <w:p w14:paraId="40024924" w14:textId="44259695" w:rsidR="00AB767B" w:rsidRPr="00AB767B" w:rsidRDefault="00AB767B" w:rsidP="00AB767B">
      <w:r w:rsidRPr="00AB767B">
        <w:t>Based in Southsea, she is currently chaplain to Portsmouth Women’s Football Club - reflecting Jesus’ light into the sporting community. In her spare time, she enjoys long distance walking, reading, spending time with family and cold-water swimming.</w:t>
      </w:r>
    </w:p>
    <w:p w14:paraId="32BCB070" w14:textId="77777777" w:rsidR="00AB767B" w:rsidRDefault="00AB767B" w:rsidP="00AB767B"/>
    <w:p w14:paraId="6FE400FD" w14:textId="77777777" w:rsidR="00AB767B" w:rsidRPr="00AB767B" w:rsidRDefault="00AB767B" w:rsidP="00AB767B"/>
    <w:p w14:paraId="4C8053D0" w14:textId="701CFB68" w:rsidR="00AB767B" w:rsidRPr="00AB767B" w:rsidRDefault="00AB767B" w:rsidP="00AB767B">
      <w:pPr>
        <w:rPr>
          <w:b/>
          <w:bCs/>
          <w:lang w:val="en-US"/>
        </w:rPr>
      </w:pPr>
      <w:r w:rsidRPr="00AB767B">
        <w:rPr>
          <w:b/>
          <w:bCs/>
          <w:lang w:val="en-US"/>
        </w:rPr>
        <w:t>Rev Philippa Mills</w:t>
      </w:r>
    </w:p>
    <w:p w14:paraId="721C3278" w14:textId="274FD315" w:rsidR="00AB767B" w:rsidRPr="00AB767B" w:rsidRDefault="00AB767B" w:rsidP="00AB767B">
      <w:pPr>
        <w:rPr>
          <w:lang w:val="en-US"/>
        </w:rPr>
      </w:pPr>
      <w:r w:rsidRPr="00AB767B">
        <w:rPr>
          <w:lang w:val="en-US"/>
        </w:rPr>
        <w:t>Previously Vicar of Whiteley (an expanding new town), Philippa now works for the Diocese of Portsmouth as IME2 officer, overseeing curates’ training and as one of the vocations team, accompanying people who are discerning a call to ordained ministry.</w:t>
      </w:r>
    </w:p>
    <w:p w14:paraId="3EC9129D" w14:textId="77777777" w:rsidR="00AB767B" w:rsidRPr="00AB767B" w:rsidRDefault="00AB767B" w:rsidP="00AB767B">
      <w:pPr>
        <w:rPr>
          <w:lang w:val="en-US"/>
        </w:rPr>
      </w:pPr>
    </w:p>
    <w:p w14:paraId="0B77D1E9" w14:textId="7BFEAE18" w:rsidR="00AB767B" w:rsidRDefault="00AB767B" w:rsidP="00AB767B">
      <w:pPr>
        <w:rPr>
          <w:lang w:val="en-US"/>
        </w:rPr>
      </w:pPr>
      <w:r w:rsidRPr="00AB767B">
        <w:rPr>
          <w:lang w:val="en-US"/>
        </w:rPr>
        <w:t xml:space="preserve">Passionate about listening well to people and enabling them to flourish, she has recently qualified as a Pastoral Supervisor through the St Luke’s Advancing Clergy Reflection </w:t>
      </w:r>
      <w:proofErr w:type="spellStart"/>
      <w:r w:rsidRPr="00AB767B">
        <w:rPr>
          <w:lang w:val="en-US"/>
        </w:rPr>
        <w:t>Programme</w:t>
      </w:r>
      <w:proofErr w:type="spellEnd"/>
      <w:r w:rsidRPr="00AB767B">
        <w:rPr>
          <w:lang w:val="en-US"/>
        </w:rPr>
        <w:t>. Married, with 2 adult children, Philippa lives just over the diocesan border in Fair Oak, not far from Hedge End, and works in Portsmouth. Where possible she would prefer to meet supervisees in-person rather than online.</w:t>
      </w:r>
    </w:p>
    <w:p w14:paraId="7469D9DC" w14:textId="77777777" w:rsidR="00AB767B" w:rsidRDefault="00AB767B">
      <w:pPr>
        <w:rPr>
          <w:lang w:val="en-US"/>
        </w:rPr>
      </w:pPr>
      <w:r>
        <w:rPr>
          <w:lang w:val="en-US"/>
        </w:rPr>
        <w:br w:type="page"/>
      </w:r>
    </w:p>
    <w:p w14:paraId="72B62FFB" w14:textId="77777777" w:rsidR="00AB767B" w:rsidRPr="00AB767B" w:rsidRDefault="00AB767B" w:rsidP="00AB767B">
      <w:pPr>
        <w:rPr>
          <w:b/>
          <w:bCs/>
        </w:rPr>
      </w:pPr>
      <w:r w:rsidRPr="00AB767B">
        <w:rPr>
          <w:b/>
          <w:bCs/>
        </w:rPr>
        <w:lastRenderedPageBreak/>
        <w:t>Phil Rutt</w:t>
      </w:r>
    </w:p>
    <w:p w14:paraId="525BB22F" w14:textId="77777777" w:rsidR="00AB767B" w:rsidRPr="00AB767B" w:rsidRDefault="00AB767B" w:rsidP="00AB767B">
      <w:r w:rsidRPr="00AB767B">
        <w:t xml:space="preserve">I am a reader at St Paul’s, Sarisbury Green and led the church for three years (24 to 25) whilst in vacancy. I trained in Southwark Diocese. I qualified in Executive Coaching at the School of Coaching (part of the Work Foundation) having been initially trained in coaching and facilitation skills as support to business change programmes. I was involved in coaching teams and individuals as part of Southwark’s Leadership Development programme. I went on to be Assistant Director of Reader Training with special focus on pastoral/tutorial groups, where non-directive methodologies are productive and on worship. </w:t>
      </w:r>
    </w:p>
    <w:p w14:paraId="22CF949C" w14:textId="77777777" w:rsidR="00AB767B" w:rsidRPr="00AB767B" w:rsidRDefault="00AB767B" w:rsidP="00AB767B">
      <w:r w:rsidRPr="00AB767B">
        <w:t>I have a qualification in Pastoral Supervision and recognise the value and potential that this can bring in support of clergy well-being. I am currently involved as a lay reviewer for MDR. My Christian roots are evangelical, and non-conformist.</w:t>
      </w:r>
    </w:p>
    <w:p w14:paraId="1084EEDB" w14:textId="77777777" w:rsidR="00AB767B" w:rsidRDefault="00AB767B" w:rsidP="00AB767B"/>
    <w:p w14:paraId="69C4BF56" w14:textId="77777777" w:rsidR="00AB767B" w:rsidRPr="00AB767B" w:rsidRDefault="00AB767B" w:rsidP="00AB767B"/>
    <w:p w14:paraId="56CBF44A" w14:textId="22E5A524" w:rsidR="00AB767B" w:rsidRPr="00AB767B" w:rsidRDefault="00AB767B" w:rsidP="00AB767B">
      <w:pPr>
        <w:rPr>
          <w:b/>
          <w:bCs/>
        </w:rPr>
      </w:pPr>
      <w:r w:rsidRPr="00AB767B">
        <w:rPr>
          <w:b/>
          <w:bCs/>
        </w:rPr>
        <w:t>Rev Wendy Cooper</w:t>
      </w:r>
    </w:p>
    <w:p w14:paraId="6967A594" w14:textId="77777777" w:rsidR="00AB767B" w:rsidRPr="00AB767B" w:rsidRDefault="00AB767B" w:rsidP="00AB767B">
      <w:r w:rsidRPr="00AB767B">
        <w:t>I am a member of the Association of Pastoral Supervision and Education (APSE) and offer pastoral supervision in person if geography permits, and via zoom. I have recently moved from Salisbury Diocese to take up a new post in Christchurch, Dorset as Associate Priest. I hold an MA in Christian Spirituality and am currently undertaking a doctorate in Practical Theology. I am delighted to be offering Pastoral Supervision and a reflective space for clergy within St Luke's Advancing Clergy Reflection Programme and to be supporting the wellbeing of clergy and the ministries they carry.</w:t>
      </w:r>
    </w:p>
    <w:p w14:paraId="484811C8" w14:textId="77777777" w:rsidR="00AB767B" w:rsidRDefault="00AB767B" w:rsidP="00AB767B"/>
    <w:p w14:paraId="13C0AE1F" w14:textId="77777777" w:rsidR="00AB767B" w:rsidRPr="00AB767B" w:rsidRDefault="00AB767B" w:rsidP="00AB767B"/>
    <w:p w14:paraId="0FDEF888" w14:textId="77777777" w:rsidR="00AB767B" w:rsidRPr="00AB767B" w:rsidRDefault="00AB767B" w:rsidP="00AB767B">
      <w:pPr>
        <w:rPr>
          <w:b/>
          <w:bCs/>
        </w:rPr>
      </w:pPr>
      <w:r w:rsidRPr="00AB767B">
        <w:rPr>
          <w:b/>
          <w:bCs/>
        </w:rPr>
        <w:t>Nikki Lascelles </w:t>
      </w:r>
    </w:p>
    <w:p w14:paraId="77F128D5" w14:textId="77777777" w:rsidR="00AB767B" w:rsidRPr="00AB767B" w:rsidRDefault="00AB767B" w:rsidP="00AB767B">
      <w:r w:rsidRPr="00AB767B">
        <w:t>Based in Worthing, West Sussex, Nikki offers individual reflective practice supervision to therapists, church leaders, pastoral and youth leaders, training supervisees. As an APSE accredited senior supervisor, cognitive psychotherapist (CBT), counsellor and supervisor with BACP, UKCP, ACTO, EMDR Assoc, BABCP and BAPPS, she has 20 years of experience as therapist, supervisor and trainer with the NHS and specialist organisations working with trauma and domestic violence. As a Spiritual Director, she has a particular interest in the fusion of psychology and theology and emotionally healthy spirituality. </w:t>
      </w:r>
    </w:p>
    <w:p w14:paraId="79B872C1" w14:textId="77777777" w:rsidR="00AB767B" w:rsidRDefault="00AB767B" w:rsidP="00AB767B"/>
    <w:p w14:paraId="1A588269" w14:textId="77777777" w:rsidR="00AB767B" w:rsidRPr="00AB767B" w:rsidRDefault="00AB767B" w:rsidP="00AB767B"/>
    <w:p w14:paraId="34174E39" w14:textId="5EFD202E" w:rsidR="00AB767B" w:rsidRPr="00AB767B" w:rsidRDefault="00AB767B" w:rsidP="00AB767B">
      <w:pPr>
        <w:rPr>
          <w:b/>
          <w:bCs/>
        </w:rPr>
      </w:pPr>
      <w:r w:rsidRPr="00AB767B">
        <w:rPr>
          <w:b/>
          <w:bCs/>
        </w:rPr>
        <w:t>Rev Helen Hancock</w:t>
      </w:r>
    </w:p>
    <w:p w14:paraId="7D20C123" w14:textId="39B68543" w:rsidR="00AB767B" w:rsidRDefault="00AB767B" w:rsidP="00AB767B">
      <w:r w:rsidRPr="00AB767B">
        <w:t>As a previous Team Rector in a suburban parish, now working part time in a more rural setting on the Surrey/Hampshire border, Helen is keenly aware of the challenges of ministry today. She qualified as a Pastoral Supervisor having been convinced of the benefits of Pastoral Supervision from personal experience of a clergy reflective practice group.  As a wife and mother of three grown up children and former lawyer, she is used to juggling the many different roles required in ministry today. She offers Pastoral Supervision as an invaluable relationship of trust, grounding and growth.</w:t>
      </w:r>
    </w:p>
    <w:p w14:paraId="2A233FAC" w14:textId="77777777" w:rsidR="00AB767B" w:rsidRDefault="00AB767B">
      <w:r>
        <w:br w:type="page"/>
      </w:r>
    </w:p>
    <w:p w14:paraId="10E8C72D" w14:textId="2FC87734" w:rsidR="00AB767B" w:rsidRPr="00AB767B" w:rsidRDefault="00AB767B" w:rsidP="00AB767B">
      <w:pPr>
        <w:rPr>
          <w:b/>
          <w:bCs/>
        </w:rPr>
      </w:pPr>
      <w:r w:rsidRPr="00AB767B">
        <w:rPr>
          <w:b/>
          <w:bCs/>
        </w:rPr>
        <w:lastRenderedPageBreak/>
        <w:t>Rev Sandra Faccini</w:t>
      </w:r>
    </w:p>
    <w:p w14:paraId="4D2DD241" w14:textId="6D32ADAC" w:rsidR="00AB767B" w:rsidRDefault="00AB767B" w:rsidP="00AB767B">
      <w:r w:rsidRPr="00AB767B">
        <w:t xml:space="preserve">I am an Anglican priest with a Professional Diploma in Pastoral Supervision from the Institute of Pastoral Counselling and Supervision. I understand how tough a leadership role in a church can be as I have over 20 years of ordained experience in suburban, semirural and rural settings and as an Area Dean and know the role can seem overwhelming and clergy can feel isolated. I offer pastoral supervision to provide support, opportunity for reflection, development and restoration. I am based in Mickleham, Guildford Diocese. In addition to a </w:t>
      </w:r>
      <w:proofErr w:type="spellStart"/>
      <w:r w:rsidRPr="00AB767B">
        <w:t>BTh</w:t>
      </w:r>
      <w:proofErr w:type="spellEnd"/>
      <w:r w:rsidRPr="00AB767B">
        <w:t xml:space="preserve"> and MA in theology, I have a BSc and PhD in Biochemistry/Toxicology and worked in that field prior to ordination and in my spare time I enjoy walking, especially with my dog, time with family and friends and travel.</w:t>
      </w:r>
    </w:p>
    <w:p w14:paraId="5B8D05C2" w14:textId="77777777" w:rsidR="00AB767B" w:rsidRDefault="00AB767B" w:rsidP="00AB767B"/>
    <w:p w14:paraId="4B902CAF" w14:textId="77777777" w:rsidR="00AB767B" w:rsidRPr="00AB767B" w:rsidRDefault="00AB767B" w:rsidP="00AB767B"/>
    <w:p w14:paraId="71E7D756" w14:textId="77777777" w:rsidR="00AB767B" w:rsidRPr="00AB767B" w:rsidRDefault="00AB767B" w:rsidP="00AB767B">
      <w:pPr>
        <w:rPr>
          <w:b/>
          <w:bCs/>
        </w:rPr>
      </w:pPr>
      <w:r w:rsidRPr="00AB767B">
        <w:rPr>
          <w:b/>
          <w:bCs/>
        </w:rPr>
        <w:t>Danny Wignall</w:t>
      </w:r>
    </w:p>
    <w:p w14:paraId="663CE245" w14:textId="77777777" w:rsidR="00AB767B" w:rsidRPr="00AB767B" w:rsidRDefault="00AB767B" w:rsidP="00AB767B">
      <w:r w:rsidRPr="00AB767B">
        <w:t>Danny Wignall was ordained in 1998 and has led several churches – urban, suburban and semi-rural. Since 2018, he has worked for the Diocese of Guildford as Mission Enabler for Leadership and Team Development and is the UK Coordinator for Emotionally Healthy Discipleship. In addition, he is a trained Spiritual Director and Pastoral Supervisor. His passion is to support, encourage and equip clergy and to help them lead from spiritual and emotional health, so their work for Jesus flows from being with Jesus. He is married to Debs, who is a Vicar in London diocese, they have two adult children and three grandchildren.</w:t>
      </w:r>
    </w:p>
    <w:p w14:paraId="48C15DCA" w14:textId="77777777" w:rsidR="00AB767B" w:rsidRDefault="00AB767B" w:rsidP="00AB767B"/>
    <w:p w14:paraId="5E2E02E9" w14:textId="77777777" w:rsidR="00AB767B" w:rsidRPr="00AB767B" w:rsidRDefault="00AB767B" w:rsidP="00AB767B"/>
    <w:p w14:paraId="3D37D75D" w14:textId="77777777" w:rsidR="00AB767B" w:rsidRPr="00AB767B" w:rsidRDefault="00AB767B" w:rsidP="00AB767B">
      <w:pPr>
        <w:rPr>
          <w:b/>
          <w:bCs/>
        </w:rPr>
      </w:pPr>
      <w:r w:rsidRPr="00AB767B">
        <w:rPr>
          <w:b/>
          <w:bCs/>
        </w:rPr>
        <w:t>Rev Annie McCabe</w:t>
      </w:r>
    </w:p>
    <w:p w14:paraId="69747AF5" w14:textId="77474CB0" w:rsidR="38497503" w:rsidRPr="00AB767B" w:rsidRDefault="00AB767B" w:rsidP="00AB767B">
      <w:r w:rsidRPr="00AB767B">
        <w:t xml:space="preserve">I trained at </w:t>
      </w:r>
      <w:proofErr w:type="spellStart"/>
      <w:r w:rsidRPr="00AB767B">
        <w:t>Cuddesdon</w:t>
      </w:r>
      <w:proofErr w:type="spellEnd"/>
      <w:r w:rsidRPr="00AB767B">
        <w:t xml:space="preserve"> Theological College and have been involved in leading parish ministry for more than 15 years in an inner</w:t>
      </w:r>
      <w:r>
        <w:t>-</w:t>
      </w:r>
      <w:r w:rsidRPr="00AB767B">
        <w:t>city context. Prior to ordination I worked in senior leadership in industry and the voluntary sector whilst serving as a lay reader in a rural context. I hold an MA in applied theology and am a qualified pastoral supervisor. I am delighted to offer Pastoral Supervision and reflective space to clergy and lay leaders. Clergy wellbeing is vital and am keen to support others with all the ministries and responsibilities they carry.</w:t>
      </w:r>
    </w:p>
    <w:sectPr w:rsidR="38497503" w:rsidRPr="00AB767B" w:rsidSect="007041B0">
      <w:headerReference w:type="default" r:id="rId10"/>
      <w:footerReference w:type="default" r:id="rId11"/>
      <w:headerReference w:type="first" r:id="rId12"/>
      <w:footerReference w:type="first" r:id="rId13"/>
      <w:pgSz w:w="11901" w:h="16817"/>
      <w:pgMar w:top="2268" w:right="1440" w:bottom="2155"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07026" w14:textId="77777777" w:rsidR="002B414A" w:rsidRDefault="002B414A" w:rsidP="000F01BC">
      <w:r>
        <w:separator/>
      </w:r>
    </w:p>
  </w:endnote>
  <w:endnote w:type="continuationSeparator" w:id="0">
    <w:p w14:paraId="6EACCE02" w14:textId="77777777" w:rsidR="002B414A" w:rsidRDefault="002B414A" w:rsidP="000F0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Headings CS)">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18745" w14:textId="67DFDF1A" w:rsidR="008D0F7F" w:rsidRDefault="004715AD">
    <w:pPr>
      <w:pStyle w:val="Footer"/>
    </w:pPr>
    <w:r>
      <w:rPr>
        <w:noProof/>
      </w:rPr>
      <w:drawing>
        <wp:anchor distT="0" distB="0" distL="114300" distR="114300" simplePos="0" relativeHeight="251664384" behindDoc="1" locked="0" layoutInCell="1" allowOverlap="1" wp14:anchorId="127EDC4A" wp14:editId="2B4E249F">
          <wp:simplePos x="0" y="0"/>
          <wp:positionH relativeFrom="column">
            <wp:posOffset>-901700</wp:posOffset>
          </wp:positionH>
          <wp:positionV relativeFrom="paragraph">
            <wp:posOffset>-492125</wp:posOffset>
          </wp:positionV>
          <wp:extent cx="7573351" cy="1094740"/>
          <wp:effectExtent l="0" t="0" r="0" b="0"/>
          <wp:wrapNone/>
          <wp:docPr id="126781179" name="Picture 2" descr="A close up of a business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81179" name="Picture 2" descr="A close up of a business car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73351" cy="109474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0AE77" w14:textId="2DF904EF" w:rsidR="00AF3EC1" w:rsidRDefault="00AF3EC1">
    <w:pPr>
      <w:pStyle w:val="Footer"/>
    </w:pPr>
    <w:r>
      <w:rPr>
        <w:noProof/>
      </w:rPr>
      <w:drawing>
        <wp:anchor distT="0" distB="0" distL="114300" distR="114300" simplePos="0" relativeHeight="251666432" behindDoc="1" locked="0" layoutInCell="1" allowOverlap="1" wp14:anchorId="453F105A" wp14:editId="50CC234C">
          <wp:simplePos x="0" y="0"/>
          <wp:positionH relativeFrom="column">
            <wp:posOffset>-914400</wp:posOffset>
          </wp:positionH>
          <wp:positionV relativeFrom="paragraph">
            <wp:posOffset>-582821</wp:posOffset>
          </wp:positionV>
          <wp:extent cx="7543923" cy="1179130"/>
          <wp:effectExtent l="0" t="0" r="0" b="2540"/>
          <wp:wrapNone/>
          <wp:docPr id="1156457608" name="Picture 2" descr="A close up of a business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457608" name="Picture 2" descr="A close up of a business car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43923" cy="117913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2840F" w14:textId="77777777" w:rsidR="002B414A" w:rsidRDefault="002B414A" w:rsidP="000F01BC">
      <w:r>
        <w:separator/>
      </w:r>
    </w:p>
  </w:footnote>
  <w:footnote w:type="continuationSeparator" w:id="0">
    <w:p w14:paraId="4020B765" w14:textId="77777777" w:rsidR="002B414A" w:rsidRDefault="002B414A" w:rsidP="000F01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CB1C84F" w14:paraId="7D4ED7C0" w14:textId="77777777" w:rsidTr="4CB1C84F">
      <w:trPr>
        <w:trHeight w:val="300"/>
      </w:trPr>
      <w:tc>
        <w:tcPr>
          <w:tcW w:w="3005" w:type="dxa"/>
        </w:tcPr>
        <w:p w14:paraId="75DD21B4" w14:textId="4C809788" w:rsidR="4CB1C84F" w:rsidRDefault="4CB1C84F" w:rsidP="4CB1C84F">
          <w:pPr>
            <w:pStyle w:val="Header"/>
            <w:ind w:left="-115"/>
          </w:pPr>
        </w:p>
      </w:tc>
      <w:tc>
        <w:tcPr>
          <w:tcW w:w="3005" w:type="dxa"/>
        </w:tcPr>
        <w:p w14:paraId="3B8E65B7" w14:textId="7242CDCA" w:rsidR="4CB1C84F" w:rsidRDefault="4CB1C84F" w:rsidP="4CB1C84F">
          <w:pPr>
            <w:pStyle w:val="Header"/>
            <w:jc w:val="center"/>
          </w:pPr>
        </w:p>
      </w:tc>
      <w:tc>
        <w:tcPr>
          <w:tcW w:w="3005" w:type="dxa"/>
        </w:tcPr>
        <w:p w14:paraId="67441093" w14:textId="2E984B2B" w:rsidR="4CB1C84F" w:rsidRDefault="4CB1C84F" w:rsidP="4CB1C84F">
          <w:pPr>
            <w:pStyle w:val="Header"/>
            <w:ind w:right="-115"/>
            <w:jc w:val="right"/>
          </w:pPr>
        </w:p>
      </w:tc>
    </w:tr>
  </w:tbl>
  <w:p w14:paraId="45F91B1B" w14:textId="202EE008" w:rsidR="4CB1C84F" w:rsidRDefault="4CB1C84F" w:rsidP="4CB1C8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6AEDB" w14:textId="432FCC50" w:rsidR="008D0F7F" w:rsidRDefault="00AF3EC1">
    <w:pPr>
      <w:pStyle w:val="Header"/>
    </w:pPr>
    <w:r>
      <w:rPr>
        <w:noProof/>
      </w:rPr>
      <w:drawing>
        <wp:anchor distT="0" distB="0" distL="114300" distR="114300" simplePos="0" relativeHeight="251665408" behindDoc="1" locked="0" layoutInCell="1" allowOverlap="1" wp14:anchorId="1BBDF11B" wp14:editId="5B6ED3F7">
          <wp:simplePos x="0" y="0"/>
          <wp:positionH relativeFrom="column">
            <wp:posOffset>-897890</wp:posOffset>
          </wp:positionH>
          <wp:positionV relativeFrom="paragraph">
            <wp:posOffset>-434866</wp:posOffset>
          </wp:positionV>
          <wp:extent cx="7526459" cy="1213945"/>
          <wp:effectExtent l="0" t="0" r="0" b="5715"/>
          <wp:wrapNone/>
          <wp:docPr id="2033744747" name="Picture 1"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744747" name="Picture 1" descr="A white background with black and white cloud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26459" cy="12139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583B"/>
    <w:multiLevelType w:val="multilevel"/>
    <w:tmpl w:val="1DE2D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167D54"/>
    <w:multiLevelType w:val="multilevel"/>
    <w:tmpl w:val="AC444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773C60"/>
    <w:multiLevelType w:val="multilevel"/>
    <w:tmpl w:val="E6F84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DD1462"/>
    <w:multiLevelType w:val="multilevel"/>
    <w:tmpl w:val="67966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8E2D43"/>
    <w:multiLevelType w:val="multilevel"/>
    <w:tmpl w:val="3F2AB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8F23FD0"/>
    <w:multiLevelType w:val="hybridMultilevel"/>
    <w:tmpl w:val="8B0AA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5B6B7C"/>
    <w:multiLevelType w:val="multilevel"/>
    <w:tmpl w:val="6A1E9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09627F3"/>
    <w:multiLevelType w:val="multilevel"/>
    <w:tmpl w:val="9594B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30161C0"/>
    <w:multiLevelType w:val="multilevel"/>
    <w:tmpl w:val="80A0E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A2C69EC"/>
    <w:multiLevelType w:val="multilevel"/>
    <w:tmpl w:val="B686D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1FC7AFD"/>
    <w:multiLevelType w:val="multilevel"/>
    <w:tmpl w:val="3214B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4BE068D"/>
    <w:multiLevelType w:val="multilevel"/>
    <w:tmpl w:val="0C649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88C1619"/>
    <w:multiLevelType w:val="multilevel"/>
    <w:tmpl w:val="C304F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A365634"/>
    <w:multiLevelType w:val="multilevel"/>
    <w:tmpl w:val="B644D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C551467"/>
    <w:multiLevelType w:val="multilevel"/>
    <w:tmpl w:val="D3749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E084246"/>
    <w:multiLevelType w:val="hybridMultilevel"/>
    <w:tmpl w:val="35B0FCB0"/>
    <w:lvl w:ilvl="0" w:tplc="208602D0">
      <w:start w:val="1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5508643">
    <w:abstractNumId w:val="5"/>
  </w:num>
  <w:num w:numId="2" w16cid:durableId="43258193">
    <w:abstractNumId w:val="15"/>
  </w:num>
  <w:num w:numId="3" w16cid:durableId="1841695600">
    <w:abstractNumId w:val="11"/>
  </w:num>
  <w:num w:numId="4" w16cid:durableId="720634448">
    <w:abstractNumId w:val="14"/>
  </w:num>
  <w:num w:numId="5" w16cid:durableId="1368530516">
    <w:abstractNumId w:val="13"/>
  </w:num>
  <w:num w:numId="6" w16cid:durableId="1807550328">
    <w:abstractNumId w:val="7"/>
  </w:num>
  <w:num w:numId="7" w16cid:durableId="1341079716">
    <w:abstractNumId w:val="8"/>
  </w:num>
  <w:num w:numId="8" w16cid:durableId="255408485">
    <w:abstractNumId w:val="1"/>
  </w:num>
  <w:num w:numId="9" w16cid:durableId="1736004577">
    <w:abstractNumId w:val="2"/>
  </w:num>
  <w:num w:numId="10" w16cid:durableId="1261793859">
    <w:abstractNumId w:val="4"/>
  </w:num>
  <w:num w:numId="11" w16cid:durableId="1753744328">
    <w:abstractNumId w:val="9"/>
  </w:num>
  <w:num w:numId="12" w16cid:durableId="1412040816">
    <w:abstractNumId w:val="10"/>
  </w:num>
  <w:num w:numId="13" w16cid:durableId="1397899538">
    <w:abstractNumId w:val="12"/>
  </w:num>
  <w:num w:numId="14" w16cid:durableId="1521626204">
    <w:abstractNumId w:val="3"/>
  </w:num>
  <w:num w:numId="15" w16cid:durableId="247471863">
    <w:abstractNumId w:val="0"/>
  </w:num>
  <w:num w:numId="16" w16cid:durableId="50548370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1BC"/>
    <w:rsid w:val="00006A04"/>
    <w:rsid w:val="0001362D"/>
    <w:rsid w:val="00032455"/>
    <w:rsid w:val="00090EC3"/>
    <w:rsid w:val="000A7CA6"/>
    <w:rsid w:val="000D3B75"/>
    <w:rsid w:val="000D659E"/>
    <w:rsid w:val="000F01BC"/>
    <w:rsid w:val="00133CE1"/>
    <w:rsid w:val="001340AA"/>
    <w:rsid w:val="00144A5A"/>
    <w:rsid w:val="00157A6D"/>
    <w:rsid w:val="001738DD"/>
    <w:rsid w:val="0021274A"/>
    <w:rsid w:val="00214DCF"/>
    <w:rsid w:val="00256E19"/>
    <w:rsid w:val="00257454"/>
    <w:rsid w:val="00271527"/>
    <w:rsid w:val="002B414A"/>
    <w:rsid w:val="002C1119"/>
    <w:rsid w:val="002E7D2D"/>
    <w:rsid w:val="00354282"/>
    <w:rsid w:val="003724D6"/>
    <w:rsid w:val="00372FEC"/>
    <w:rsid w:val="003A67EA"/>
    <w:rsid w:val="003C235E"/>
    <w:rsid w:val="00405555"/>
    <w:rsid w:val="00405AC8"/>
    <w:rsid w:val="004715AD"/>
    <w:rsid w:val="00497135"/>
    <w:rsid w:val="004B2C19"/>
    <w:rsid w:val="006212B8"/>
    <w:rsid w:val="0062535B"/>
    <w:rsid w:val="006634E6"/>
    <w:rsid w:val="00681AFA"/>
    <w:rsid w:val="007041B0"/>
    <w:rsid w:val="007335B7"/>
    <w:rsid w:val="007658AC"/>
    <w:rsid w:val="007A6EDA"/>
    <w:rsid w:val="00803347"/>
    <w:rsid w:val="00823C11"/>
    <w:rsid w:val="00841720"/>
    <w:rsid w:val="00851115"/>
    <w:rsid w:val="00851EDD"/>
    <w:rsid w:val="0087492E"/>
    <w:rsid w:val="008D0F7F"/>
    <w:rsid w:val="009824CC"/>
    <w:rsid w:val="009B4DB0"/>
    <w:rsid w:val="009B6404"/>
    <w:rsid w:val="009D6F72"/>
    <w:rsid w:val="009E11D1"/>
    <w:rsid w:val="00A0634B"/>
    <w:rsid w:val="00A20891"/>
    <w:rsid w:val="00A251D1"/>
    <w:rsid w:val="00AB767B"/>
    <w:rsid w:val="00AC0387"/>
    <w:rsid w:val="00AC5553"/>
    <w:rsid w:val="00AD53E9"/>
    <w:rsid w:val="00AF3EC1"/>
    <w:rsid w:val="00B270EE"/>
    <w:rsid w:val="00B4066B"/>
    <w:rsid w:val="00C04FF6"/>
    <w:rsid w:val="00C077FD"/>
    <w:rsid w:val="00C95898"/>
    <w:rsid w:val="00D3576A"/>
    <w:rsid w:val="00D57A5E"/>
    <w:rsid w:val="00DC381C"/>
    <w:rsid w:val="00DE57B4"/>
    <w:rsid w:val="00E00C1F"/>
    <w:rsid w:val="00E63C7F"/>
    <w:rsid w:val="00E668C6"/>
    <w:rsid w:val="00E87B83"/>
    <w:rsid w:val="00EB10B4"/>
    <w:rsid w:val="00F26426"/>
    <w:rsid w:val="00F36D9E"/>
    <w:rsid w:val="00F44FEF"/>
    <w:rsid w:val="00F504DD"/>
    <w:rsid w:val="00F66EE5"/>
    <w:rsid w:val="00F72CB2"/>
    <w:rsid w:val="00FA549C"/>
    <w:rsid w:val="00FE484B"/>
    <w:rsid w:val="0B8DDA0A"/>
    <w:rsid w:val="15E9DB84"/>
    <w:rsid w:val="1BEEA074"/>
    <w:rsid w:val="1D6F95F2"/>
    <w:rsid w:val="1DD38215"/>
    <w:rsid w:val="2F780EC9"/>
    <w:rsid w:val="3418A33E"/>
    <w:rsid w:val="38497503"/>
    <w:rsid w:val="42D1A51E"/>
    <w:rsid w:val="4CB1C84F"/>
    <w:rsid w:val="53543944"/>
    <w:rsid w:val="55708CF7"/>
    <w:rsid w:val="5E249D48"/>
    <w:rsid w:val="5F5A9EBF"/>
    <w:rsid w:val="5FF5CEE9"/>
    <w:rsid w:val="63D8AEDC"/>
    <w:rsid w:val="782C23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A31FBF"/>
  <w15:chartTrackingRefBased/>
  <w15:docId w15:val="{F6B07776-170D-1240-93B7-4BAB5CE83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0387"/>
    <w:pPr>
      <w:keepNext/>
      <w:keepLines/>
      <w:spacing w:before="240"/>
      <w:outlineLvl w:val="0"/>
    </w:pPr>
    <w:rPr>
      <w:rFonts w:asciiTheme="majorHAnsi" w:eastAsiaTheme="majorEastAsia" w:hAnsiTheme="majorHAnsi" w:cs="Times New Roman (Headings CS)"/>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01BC"/>
    <w:pPr>
      <w:tabs>
        <w:tab w:val="center" w:pos="4513"/>
        <w:tab w:val="right" w:pos="9026"/>
      </w:tabs>
    </w:pPr>
  </w:style>
  <w:style w:type="character" w:customStyle="1" w:styleId="HeaderChar">
    <w:name w:val="Header Char"/>
    <w:basedOn w:val="DefaultParagraphFont"/>
    <w:link w:val="Header"/>
    <w:uiPriority w:val="99"/>
    <w:rsid w:val="000F01BC"/>
  </w:style>
  <w:style w:type="paragraph" w:styleId="Footer">
    <w:name w:val="footer"/>
    <w:basedOn w:val="Normal"/>
    <w:link w:val="FooterChar"/>
    <w:uiPriority w:val="99"/>
    <w:unhideWhenUsed/>
    <w:rsid w:val="000F01BC"/>
    <w:pPr>
      <w:tabs>
        <w:tab w:val="center" w:pos="4513"/>
        <w:tab w:val="right" w:pos="9026"/>
      </w:tabs>
    </w:pPr>
  </w:style>
  <w:style w:type="character" w:customStyle="1" w:styleId="FooterChar">
    <w:name w:val="Footer Char"/>
    <w:basedOn w:val="DefaultParagraphFont"/>
    <w:link w:val="Footer"/>
    <w:uiPriority w:val="99"/>
    <w:rsid w:val="000F01BC"/>
  </w:style>
  <w:style w:type="character" w:customStyle="1" w:styleId="Heading1Char">
    <w:name w:val="Heading 1 Char"/>
    <w:basedOn w:val="DefaultParagraphFont"/>
    <w:link w:val="Heading1"/>
    <w:uiPriority w:val="9"/>
    <w:rsid w:val="00AC0387"/>
    <w:rPr>
      <w:rFonts w:asciiTheme="majorHAnsi" w:eastAsiaTheme="majorEastAsia" w:hAnsiTheme="majorHAnsi" w:cs="Times New Roman (Headings CS)"/>
      <w:color w:val="2F5496" w:themeColor="accent1" w:themeShade="BF"/>
      <w:sz w:val="32"/>
      <w:szCs w:val="32"/>
    </w:rPr>
  </w:style>
  <w:style w:type="paragraph" w:styleId="Title">
    <w:name w:val="Title"/>
    <w:basedOn w:val="Normal"/>
    <w:next w:val="Normal"/>
    <w:link w:val="TitleChar"/>
    <w:uiPriority w:val="10"/>
    <w:qFormat/>
    <w:rsid w:val="00271527"/>
    <w:pPr>
      <w:spacing w:after="240"/>
      <w:contextualSpacing/>
    </w:pPr>
    <w:rPr>
      <w:rFonts w:asciiTheme="majorHAnsi" w:eastAsiaTheme="majorEastAsia" w:hAnsiTheme="majorHAnsi" w:cs="Times New Roman (Headings CS)"/>
      <w:color w:val="2F5496" w:themeColor="accent1" w:themeShade="BF"/>
      <w:spacing w:val="-10"/>
      <w:kern w:val="28"/>
      <w:sz w:val="56"/>
      <w:szCs w:val="56"/>
    </w:rPr>
  </w:style>
  <w:style w:type="character" w:customStyle="1" w:styleId="TitleChar">
    <w:name w:val="Title Char"/>
    <w:basedOn w:val="DefaultParagraphFont"/>
    <w:link w:val="Title"/>
    <w:uiPriority w:val="10"/>
    <w:rsid w:val="00271527"/>
    <w:rPr>
      <w:rFonts w:asciiTheme="majorHAnsi" w:eastAsiaTheme="majorEastAsia" w:hAnsiTheme="majorHAnsi" w:cs="Times New Roman (Headings CS)"/>
      <w:color w:val="2F5496" w:themeColor="accent1" w:themeShade="BF"/>
      <w:spacing w:val="-10"/>
      <w:kern w:val="28"/>
      <w:sz w:val="56"/>
      <w:szCs w:val="56"/>
    </w:rPr>
  </w:style>
  <w:style w:type="paragraph" w:styleId="ListParagraph">
    <w:name w:val="List Paragraph"/>
    <w:basedOn w:val="Normal"/>
    <w:uiPriority w:val="34"/>
    <w:qFormat/>
    <w:rsid w:val="00497135"/>
    <w:pPr>
      <w:snapToGrid w:val="0"/>
      <w:spacing w:after="240"/>
      <w:ind w:left="720"/>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Emphasis">
    <w:name w:val="Emphasis"/>
    <w:basedOn w:val="DefaultParagraphFont"/>
    <w:uiPriority w:val="20"/>
    <w:qFormat/>
    <w:rsid w:val="009824CC"/>
    <w:rPr>
      <w:i/>
      <w:iCs/>
    </w:rPr>
  </w:style>
  <w:style w:type="paragraph" w:styleId="Subtitle">
    <w:name w:val="Subtitle"/>
    <w:basedOn w:val="Normal"/>
    <w:next w:val="Normal"/>
    <w:link w:val="SubtitleChar"/>
    <w:uiPriority w:val="11"/>
    <w:qFormat/>
    <w:rsid w:val="00AB767B"/>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AB767B"/>
    <w:rPr>
      <w:rFonts w:eastAsiaTheme="minorEastAsia"/>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4825FE992E5DD4D85BF71C653CBB175" ma:contentTypeVersion="15" ma:contentTypeDescription="Create a new document." ma:contentTypeScope="" ma:versionID="67992266bcb6ef680b83da683dea5769">
  <xsd:schema xmlns:xsd="http://www.w3.org/2001/XMLSchema" xmlns:xs="http://www.w3.org/2001/XMLSchema" xmlns:p="http://schemas.microsoft.com/office/2006/metadata/properties" xmlns:ns2="2f116d5b-396f-4e4a-83ba-9442a2ac4a70" xmlns:ns3="5f99eff7-e4a8-4768-8b94-9c1291187b3f" xmlns:ns4="ac15c9f3-89de-41f0-808e-0d6a6779343a" xmlns:ns5="873c8154-3c09-4d2b-bc70-ee9717c37655" targetNamespace="http://schemas.microsoft.com/office/2006/metadata/properties" ma:root="true" ma:fieldsID="4ab4f53a965bb02ed3314a0b85736c60" ns2:_="" ns3:_="" ns4:_="" ns5:_="">
    <xsd:import namespace="2f116d5b-396f-4e4a-83ba-9442a2ac4a70"/>
    <xsd:import namespace="5f99eff7-e4a8-4768-8b94-9c1291187b3f"/>
    <xsd:import namespace="ac15c9f3-89de-41f0-808e-0d6a6779343a"/>
    <xsd:import namespace="873c8154-3c09-4d2b-bc70-ee9717c3765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4:SharedWithDetails" minOccurs="0"/>
                <xsd:element ref="ns2:MediaServiceSearchProperties" minOccurs="0"/>
                <xsd:element ref="ns5: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116d5b-396f-4e4a-83ba-9442a2ac4a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99eff7-e4a8-4768-8b94-9c1291187b3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16" nillable="true" ma:displayName="Taxonomy Catch All Column" ma:hidden="true" ma:list="{821b40f8-7a47-455b-8fe6-b5e6ffe53557}" ma:internalName="TaxCatchAll" ma:showField="CatchAllData" ma:web="5f99eff7-e4a8-4768-8b94-9c1291187b3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c15c9f3-89de-41f0-808e-0d6a6779343a" elementFormDefault="qualified">
    <xsd:import namespace="http://schemas.microsoft.com/office/2006/documentManagement/types"/>
    <xsd:import namespace="http://schemas.microsoft.com/office/infopath/2007/PartnerControls"/>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73c8154-3c09-4d2b-bc70-ee9717c37655" elementFormDefault="qualified">
    <xsd:import namespace="http://schemas.microsoft.com/office/2006/documentManagement/types"/>
    <xsd:import namespace="http://schemas.microsoft.com/office/infopath/2007/PartnerControls"/>
    <xsd:element name="lcf76f155ced4ddcb4097134ff3c332f" ma:index="15" nillable="true" ma:taxonomy="true" ma:internalName="lcf76f155ced4ddcb4097134ff3c332f" ma:taxonomyFieldName="MediaServiceImageTags" ma:displayName="Image Tags" ma:default="" ma:fieldId="{5cf76f15-5ced-4ddc-b409-7134ff3c332f}" ma:taxonomyMulti="true" ma:sspId="71f0d364-be92-4614-a188-50d73f5ac096"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f99eff7-e4a8-4768-8b94-9c1291187b3f" xsi:nil="true"/>
    <lcf76f155ced4ddcb4097134ff3c332f xmlns="873c8154-3c09-4d2b-bc70-ee9717c37655">
      <Terms xmlns="http://schemas.microsoft.com/office/infopath/2007/PartnerControls"/>
    </lcf76f155ced4ddcb4097134ff3c332f>
    <SharedWithUsers xmlns="5f99eff7-e4a8-4768-8b94-9c1291187b3f">
      <UserInfo>
        <DisplayName/>
        <AccountId xsi:nil="true"/>
        <AccountType/>
      </UserInfo>
    </SharedWithUsers>
  </documentManagement>
</p:properties>
</file>

<file path=customXml/itemProps1.xml><?xml version="1.0" encoding="utf-8"?>
<ds:datastoreItem xmlns:ds="http://schemas.openxmlformats.org/officeDocument/2006/customXml" ds:itemID="{936A0F45-B76C-47A2-9340-D70510C22DD1}">
  <ds:schemaRefs>
    <ds:schemaRef ds:uri="http://schemas.microsoft.com/sharepoint/v3/contenttype/forms"/>
  </ds:schemaRefs>
</ds:datastoreItem>
</file>

<file path=customXml/itemProps2.xml><?xml version="1.0" encoding="utf-8"?>
<ds:datastoreItem xmlns:ds="http://schemas.openxmlformats.org/officeDocument/2006/customXml" ds:itemID="{396B0CCC-3499-4F96-B523-63CD0F9C97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116d5b-396f-4e4a-83ba-9442a2ac4a70"/>
    <ds:schemaRef ds:uri="5f99eff7-e4a8-4768-8b94-9c1291187b3f"/>
    <ds:schemaRef ds:uri="ac15c9f3-89de-41f0-808e-0d6a6779343a"/>
    <ds:schemaRef ds:uri="873c8154-3c09-4d2b-bc70-ee9717c376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3374FF-A950-474E-A8EF-F6EA3CC73145}">
  <ds:schemaRefs>
    <ds:schemaRef ds:uri="http://schemas.microsoft.com/office/2006/metadata/properties"/>
    <ds:schemaRef ds:uri="http://schemas.microsoft.com/office/infopath/2007/PartnerControls"/>
    <ds:schemaRef ds:uri="5f99eff7-e4a8-4768-8b94-9c1291187b3f"/>
    <ds:schemaRef ds:uri="873c8154-3c09-4d2b-bc70-ee9717c37655"/>
  </ds:schemaRefs>
</ds:datastoreItem>
</file>

<file path=docProps/app.xml><?xml version="1.0" encoding="utf-8"?>
<Properties xmlns="http://schemas.openxmlformats.org/officeDocument/2006/extended-properties" xmlns:vt="http://schemas.openxmlformats.org/officeDocument/2006/docPropsVTypes">
  <Template>Portsmouth Pastoral Supervisors list, October 2026.docx</Template>
  <TotalTime>3</TotalTime>
  <Pages>3</Pages>
  <Words>1018</Words>
  <Characters>5803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DoP Headed Paper (JUN24) Peninsular House.dotx</dc:title>
  <dc:subject/>
  <dc:creator>Matt Lockwood</dc:creator>
  <cp:keywords/>
  <dc:description/>
  <cp:lastModifiedBy>Matt Lockwood</cp:lastModifiedBy>
  <cp:revision>3</cp:revision>
  <cp:lastPrinted>2022-07-07T09:18:00Z</cp:lastPrinted>
  <dcterms:created xsi:type="dcterms:W3CDTF">2026-10-02T08:46:00Z</dcterms:created>
  <dcterms:modified xsi:type="dcterms:W3CDTF">2026-10-02T08:49:00Z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0x01010034825FE992E5DD4D85BF71C653CBB175</vt:lpwstr>
  </property>
  <property fmtid="{D5CDD505-2E9C-101B-9397-08002B2CF9AE}" pid="3" name="MediaServiceImageTags">
    <vt:lpwstr/>
  </property>
  <property fmtid="{D5CDD505-2E9C-101B-9397-08002B2CF9AE}" pid="4" name="Order">
    <vt:r8>5900</vt:r8>
  </property>
</Properties>
</file>