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A8337" w14:textId="77777777" w:rsidR="000421DB" w:rsidRPr="003C1CDC" w:rsidRDefault="000421DB" w:rsidP="000421DB">
      <w:pPr>
        <w:pStyle w:val="DefaultText"/>
        <w:jc w:val="center"/>
        <w:rPr>
          <w:rFonts w:ascii="Arial" w:hAnsi="Arial" w:cs="Arial"/>
          <w:b/>
          <w:sz w:val="28"/>
          <w:szCs w:val="28"/>
        </w:rPr>
      </w:pPr>
      <w:r w:rsidRPr="003C1CDC">
        <w:rPr>
          <w:rFonts w:ascii="Arial" w:hAnsi="Arial" w:cs="Arial"/>
          <w:b/>
          <w:sz w:val="28"/>
          <w:szCs w:val="28"/>
        </w:rPr>
        <w:t>PORTSMOUTH DIOCESAN SYNOD</w:t>
      </w:r>
    </w:p>
    <w:p w14:paraId="14A8DF00" w14:textId="77777777" w:rsidR="000421DB" w:rsidRDefault="000421DB" w:rsidP="000421DB">
      <w:pPr>
        <w:pStyle w:val="DefaultText"/>
        <w:rPr>
          <w:rFonts w:ascii="Arial" w:hAnsi="Arial" w:cs="Arial"/>
          <w:b/>
          <w:sz w:val="20"/>
          <w:u w:val="single"/>
        </w:rPr>
      </w:pPr>
    </w:p>
    <w:p w14:paraId="2D7FCCF5" w14:textId="77777777" w:rsidR="000421DB" w:rsidRPr="003C1CDC" w:rsidRDefault="000421DB" w:rsidP="000421DB">
      <w:pPr>
        <w:pStyle w:val="DefaultText"/>
        <w:jc w:val="center"/>
        <w:rPr>
          <w:rFonts w:ascii="Arial" w:hAnsi="Arial" w:cs="Arial"/>
          <w:b/>
          <w:bCs/>
          <w:sz w:val="28"/>
          <w:szCs w:val="24"/>
        </w:rPr>
      </w:pPr>
      <w:r w:rsidRPr="003C1CDC">
        <w:rPr>
          <w:rFonts w:ascii="Arial" w:hAnsi="Arial" w:cs="Arial"/>
          <w:b/>
          <w:bCs/>
          <w:sz w:val="28"/>
          <w:szCs w:val="24"/>
        </w:rPr>
        <w:t>PORTSMOUTH  DIOCESAN BOARD OF PATRONAGE</w:t>
      </w:r>
    </w:p>
    <w:p w14:paraId="1AE69132" w14:textId="77777777" w:rsidR="000421DB" w:rsidRPr="003C1CDC" w:rsidRDefault="000421DB" w:rsidP="000421DB">
      <w:pPr>
        <w:pStyle w:val="DefaultText"/>
        <w:rPr>
          <w:rFonts w:ascii="Arial" w:hAnsi="Arial" w:cs="Arial"/>
          <w:sz w:val="20"/>
          <w:szCs w:val="18"/>
        </w:rPr>
      </w:pPr>
    </w:p>
    <w:p w14:paraId="1A5CFBDD" w14:textId="77777777" w:rsidR="000421DB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7C3718CF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  <w:r w:rsidRPr="003C1CDC">
        <w:rPr>
          <w:rFonts w:ascii="Arial" w:hAnsi="Arial" w:cs="Arial"/>
          <w:szCs w:val="24"/>
        </w:rPr>
        <w:t xml:space="preserve">The Diocesan Board of Patronage acts as patron during certain parish vacancies under the </w:t>
      </w:r>
      <w:r w:rsidRPr="003C1CDC">
        <w:rPr>
          <w:rFonts w:ascii="Arial" w:hAnsi="Arial" w:cs="Arial"/>
          <w:iCs/>
          <w:szCs w:val="24"/>
        </w:rPr>
        <w:t>Patronage (Benefices) Measure 1986</w:t>
      </w:r>
    </w:p>
    <w:p w14:paraId="68BFC0FF" w14:textId="77777777" w:rsidR="000421DB" w:rsidRDefault="000421DB" w:rsidP="000421DB">
      <w:pPr>
        <w:pStyle w:val="DefaultText"/>
        <w:rPr>
          <w:rFonts w:ascii="Arial" w:hAnsi="Arial" w:cs="Arial"/>
        </w:rPr>
      </w:pPr>
    </w:p>
    <w:p w14:paraId="1F5BE3F6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  <w:r w:rsidRPr="00C61F52">
        <w:rPr>
          <w:rFonts w:ascii="Arial" w:hAnsi="Arial" w:cs="Arial"/>
        </w:rPr>
        <w:t>A Diocesan Board of Patronage shall consist of:-</w:t>
      </w:r>
    </w:p>
    <w:p w14:paraId="2345085F" w14:textId="77777777" w:rsidR="000421DB" w:rsidRDefault="000421DB" w:rsidP="000421DB">
      <w:pPr>
        <w:pStyle w:val="DefaultText"/>
        <w:rPr>
          <w:rFonts w:ascii="Arial" w:hAnsi="Arial" w:cs="Arial"/>
          <w:b/>
          <w:szCs w:val="24"/>
        </w:rPr>
      </w:pPr>
    </w:p>
    <w:p w14:paraId="2A5EDA3D" w14:textId="77777777" w:rsidR="000421DB" w:rsidRDefault="000421DB" w:rsidP="000421DB">
      <w:pPr>
        <w:pStyle w:val="DefaultText"/>
        <w:ind w:firstLine="720"/>
        <w:rPr>
          <w:rFonts w:ascii="Arial" w:hAnsi="Arial" w:cs="Arial"/>
          <w:b/>
          <w:szCs w:val="24"/>
        </w:rPr>
      </w:pPr>
      <w:r w:rsidRPr="00C61F52">
        <w:rPr>
          <w:rFonts w:ascii="Arial" w:hAnsi="Arial" w:cs="Arial"/>
          <w:b/>
          <w:bCs/>
        </w:rPr>
        <w:t xml:space="preserve">Ex-Officio: </w:t>
      </w:r>
      <w:r w:rsidRPr="00C61F52">
        <w:rPr>
          <w:rFonts w:ascii="Arial" w:hAnsi="Arial" w:cs="Arial"/>
        </w:rPr>
        <w:t>The Bishop of the Diocese</w:t>
      </w:r>
    </w:p>
    <w:p w14:paraId="13E712B5" w14:textId="77777777" w:rsidR="000421DB" w:rsidRDefault="000421DB" w:rsidP="000421DB">
      <w:pPr>
        <w:pStyle w:val="DefaultText"/>
        <w:ind w:left="-360" w:firstLine="360"/>
        <w:jc w:val="center"/>
        <w:rPr>
          <w:rFonts w:ascii="Arial" w:hAnsi="Arial" w:cs="Arial"/>
          <w:bCs/>
          <w:szCs w:val="24"/>
        </w:rPr>
      </w:pPr>
    </w:p>
    <w:p w14:paraId="22C5543E" w14:textId="77777777" w:rsidR="000421DB" w:rsidRDefault="000421DB" w:rsidP="000421DB">
      <w:pPr>
        <w:pStyle w:val="DefaultText"/>
        <w:ind w:left="-360" w:firstLine="360"/>
        <w:jc w:val="center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3 </w:t>
      </w:r>
      <w:r w:rsidRPr="009E7F0C">
        <w:rPr>
          <w:rFonts w:ascii="Arial" w:hAnsi="Arial" w:cs="Arial"/>
          <w:bCs/>
          <w:szCs w:val="24"/>
        </w:rPr>
        <w:t xml:space="preserve">CLERGY </w:t>
      </w:r>
      <w:r>
        <w:rPr>
          <w:rFonts w:ascii="Arial" w:hAnsi="Arial" w:cs="Arial"/>
          <w:bCs/>
          <w:szCs w:val="24"/>
        </w:rPr>
        <w:t>(beneficed in or licensed to any parish in the diocese)</w:t>
      </w:r>
    </w:p>
    <w:p w14:paraId="073D81A1" w14:textId="77777777" w:rsidR="000421DB" w:rsidRDefault="000421DB" w:rsidP="000421DB">
      <w:pPr>
        <w:pStyle w:val="DefaultText"/>
        <w:jc w:val="center"/>
        <w:rPr>
          <w:rFonts w:ascii="Arial" w:hAnsi="Arial" w:cs="Arial"/>
          <w:bCs/>
          <w:szCs w:val="24"/>
        </w:rPr>
      </w:pPr>
    </w:p>
    <w:p w14:paraId="5DA2AC51" w14:textId="77777777" w:rsidR="000421DB" w:rsidRDefault="000421DB" w:rsidP="000421DB">
      <w:pPr>
        <w:pStyle w:val="DefaultText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and </w:t>
      </w:r>
      <w:r>
        <w:rPr>
          <w:rFonts w:ascii="Arial" w:hAnsi="Arial" w:cs="Arial"/>
          <w:szCs w:val="24"/>
        </w:rPr>
        <w:t>5 LAITY</w:t>
      </w:r>
    </w:p>
    <w:p w14:paraId="44B98D6C" w14:textId="77777777" w:rsidR="000421DB" w:rsidRDefault="000421DB" w:rsidP="000421DB">
      <w:pPr>
        <w:pStyle w:val="DefaultText"/>
        <w:jc w:val="center"/>
        <w:rPr>
          <w:rFonts w:ascii="Arial" w:hAnsi="Arial" w:cs="Arial"/>
          <w:szCs w:val="24"/>
        </w:rPr>
      </w:pPr>
    </w:p>
    <w:p w14:paraId="1D733497" w14:textId="77777777" w:rsidR="000421DB" w:rsidRDefault="000421DB" w:rsidP="000421DB">
      <w:pPr>
        <w:pStyle w:val="DefaultTex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and for the purpose of transacting any business relating to a particular benefice, the archdeacon in whose archdeaconry, and the chair of the deanery synod of the deanery in which, that benefice is.</w:t>
      </w:r>
    </w:p>
    <w:p w14:paraId="67B53BDA" w14:textId="77777777" w:rsidR="000421DB" w:rsidRDefault="000421DB" w:rsidP="000421DB">
      <w:pPr>
        <w:pStyle w:val="DefaultText"/>
        <w:rPr>
          <w:rFonts w:ascii="Arial" w:hAnsi="Arial" w:cs="Arial"/>
          <w:b/>
          <w:szCs w:val="24"/>
        </w:rPr>
      </w:pPr>
    </w:p>
    <w:p w14:paraId="2EC60079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7D0CF978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  <w:r w:rsidRPr="003C1CDC">
        <w:rPr>
          <w:rFonts w:ascii="Arial" w:hAnsi="Arial" w:cs="Arial"/>
          <w:szCs w:val="24"/>
        </w:rPr>
        <w:t>The number of elected members is determined by Schedule 3 of the measure</w:t>
      </w:r>
      <w:r>
        <w:rPr>
          <w:rFonts w:ascii="Arial" w:hAnsi="Arial" w:cs="Arial"/>
          <w:szCs w:val="24"/>
        </w:rPr>
        <w:t xml:space="preserve"> above.</w:t>
      </w:r>
    </w:p>
    <w:p w14:paraId="75CB76CA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19990983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1F0EB03F" w14:textId="77777777" w:rsidR="000421DB" w:rsidRDefault="000421DB" w:rsidP="000421DB">
      <w:pPr>
        <w:pStyle w:val="DefaultTex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The Synod is to elect by Houses:</w:t>
      </w:r>
    </w:p>
    <w:p w14:paraId="118C2992" w14:textId="77777777" w:rsidR="000421DB" w:rsidRDefault="000421DB" w:rsidP="000421DB">
      <w:pPr>
        <w:pStyle w:val="DefaultText"/>
        <w:rPr>
          <w:rFonts w:ascii="Arial" w:hAnsi="Arial" w:cs="Arial"/>
          <w:b/>
          <w:szCs w:val="24"/>
        </w:rPr>
      </w:pPr>
    </w:p>
    <w:p w14:paraId="492380DC" w14:textId="77777777" w:rsidR="000421DB" w:rsidRDefault="000421DB" w:rsidP="000421DB">
      <w:pPr>
        <w:pStyle w:val="DefaultText"/>
        <w:ind w:left="-360" w:firstLine="360"/>
        <w:jc w:val="center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3 </w:t>
      </w:r>
      <w:r w:rsidRPr="009E7F0C">
        <w:rPr>
          <w:rFonts w:ascii="Arial" w:hAnsi="Arial" w:cs="Arial"/>
          <w:bCs/>
          <w:szCs w:val="24"/>
        </w:rPr>
        <w:t xml:space="preserve">CLERGY </w:t>
      </w:r>
      <w:r>
        <w:rPr>
          <w:rFonts w:ascii="Arial" w:hAnsi="Arial" w:cs="Arial"/>
          <w:bCs/>
          <w:szCs w:val="24"/>
        </w:rPr>
        <w:t>(beneficed in or licensed to any parish in the diocese)</w:t>
      </w:r>
    </w:p>
    <w:p w14:paraId="721341F3" w14:textId="77777777" w:rsidR="000421DB" w:rsidRDefault="000421DB" w:rsidP="000421DB">
      <w:pPr>
        <w:pStyle w:val="DefaultText"/>
        <w:jc w:val="center"/>
        <w:rPr>
          <w:rFonts w:ascii="Arial" w:hAnsi="Arial" w:cs="Arial"/>
          <w:bCs/>
          <w:szCs w:val="24"/>
        </w:rPr>
      </w:pPr>
    </w:p>
    <w:p w14:paraId="67D5F2CC" w14:textId="77777777" w:rsidR="000421DB" w:rsidRDefault="000421DB" w:rsidP="000421DB">
      <w:pPr>
        <w:pStyle w:val="DefaultText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and </w:t>
      </w:r>
      <w:r>
        <w:rPr>
          <w:rFonts w:ascii="Arial" w:hAnsi="Arial" w:cs="Arial"/>
          <w:szCs w:val="24"/>
        </w:rPr>
        <w:t>5 LAITY</w:t>
      </w:r>
    </w:p>
    <w:p w14:paraId="15D06F21" w14:textId="77777777" w:rsidR="000421DB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7843F17E" w14:textId="77777777" w:rsidR="000421DB" w:rsidRDefault="000421DB" w:rsidP="000421DB">
      <w:pPr>
        <w:widowControl w:val="0"/>
        <w:ind w:left="-283" w:right="-283"/>
        <w:jc w:val="center"/>
        <w:rPr>
          <w:rFonts w:ascii="Arial" w:hAnsi="Arial" w:cs="Arial"/>
          <w:b/>
          <w:iCs/>
          <w:snapToGrid w:val="0"/>
          <w:color w:val="0070C0"/>
        </w:rPr>
      </w:pPr>
    </w:p>
    <w:p w14:paraId="61946AEE" w14:textId="77777777" w:rsidR="000421DB" w:rsidRDefault="000421DB" w:rsidP="000421DB">
      <w:pPr>
        <w:widowControl w:val="0"/>
        <w:ind w:left="-283" w:right="-283"/>
        <w:jc w:val="center"/>
        <w:rPr>
          <w:rFonts w:ascii="Arial" w:hAnsi="Arial" w:cs="Arial"/>
          <w:iCs/>
          <w:snapToGrid w:val="0"/>
          <w:color w:val="0070C0"/>
        </w:rPr>
      </w:pPr>
      <w:r w:rsidRPr="001B3B67">
        <w:rPr>
          <w:rFonts w:ascii="Arial" w:hAnsi="Arial" w:cs="Arial"/>
          <w:b/>
          <w:iCs/>
          <w:snapToGrid w:val="0"/>
          <w:color w:val="0070C0"/>
        </w:rPr>
        <w:t>Candidates need NOT themselves be members of the Diocesan Synod</w:t>
      </w:r>
      <w:r w:rsidRPr="001B3B67">
        <w:rPr>
          <w:rFonts w:ascii="Arial" w:hAnsi="Arial" w:cs="Arial"/>
          <w:iCs/>
          <w:snapToGrid w:val="0"/>
          <w:color w:val="0070C0"/>
        </w:rPr>
        <w:t>.</w:t>
      </w:r>
    </w:p>
    <w:p w14:paraId="15D7058E" w14:textId="77777777" w:rsidR="000421DB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74FCCAEF" w14:textId="77777777" w:rsidR="000421DB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2102356D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  <w:r w:rsidRPr="003C1CDC">
        <w:rPr>
          <w:rFonts w:ascii="Arial" w:hAnsi="Arial" w:cs="Arial"/>
          <w:szCs w:val="24"/>
        </w:rPr>
        <w:t xml:space="preserve">If an election is necessary, it </w:t>
      </w:r>
      <w:r>
        <w:rPr>
          <w:rFonts w:ascii="Arial" w:hAnsi="Arial" w:cs="Arial"/>
          <w:szCs w:val="24"/>
        </w:rPr>
        <w:t xml:space="preserve">is mandatory that it be carried out </w:t>
      </w:r>
      <w:r w:rsidRPr="003C1CDC">
        <w:rPr>
          <w:rFonts w:ascii="Arial" w:hAnsi="Arial" w:cs="Arial"/>
          <w:szCs w:val="24"/>
        </w:rPr>
        <w:t>by the single transferable vote</w:t>
      </w:r>
      <w:r>
        <w:rPr>
          <w:rFonts w:ascii="Arial" w:hAnsi="Arial" w:cs="Arial"/>
          <w:szCs w:val="24"/>
        </w:rPr>
        <w:t xml:space="preserve"> (STV)</w:t>
      </w:r>
      <w:r w:rsidRPr="003C1CDC">
        <w:rPr>
          <w:rFonts w:ascii="Arial" w:hAnsi="Arial" w:cs="Arial"/>
          <w:szCs w:val="24"/>
        </w:rPr>
        <w:t xml:space="preserve"> method.</w:t>
      </w:r>
    </w:p>
    <w:p w14:paraId="6CC86126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5E43E4BE" w14:textId="77777777" w:rsidR="000421DB" w:rsidRPr="00C61F52" w:rsidRDefault="000421DB" w:rsidP="000421DB">
      <w:pPr>
        <w:keepNext/>
        <w:widowControl w:val="0"/>
        <w:snapToGrid w:val="0"/>
        <w:spacing w:line="292" w:lineRule="atLeast"/>
        <w:jc w:val="center"/>
        <w:outlineLvl w:val="2"/>
        <w:rPr>
          <w:rFonts w:ascii="Arial" w:eastAsia="Times New Roman" w:hAnsi="Arial" w:cs="Arial"/>
          <w:b/>
          <w:lang w:val="en-US"/>
        </w:rPr>
      </w:pPr>
      <w:r w:rsidRPr="00C61F52">
        <w:rPr>
          <w:rFonts w:ascii="Arial" w:eastAsia="Times New Roman" w:hAnsi="Arial" w:cs="Arial"/>
          <w:b/>
          <w:lang w:val="en-US"/>
        </w:rPr>
        <w:t xml:space="preserve">Please use the nomination form below, and return it to the Diocesan Office </w:t>
      </w:r>
    </w:p>
    <w:p w14:paraId="6DAB2343" w14:textId="77777777" w:rsidR="000421DB" w:rsidRDefault="000421DB" w:rsidP="000421DB">
      <w:pPr>
        <w:widowControl w:val="0"/>
        <w:spacing w:line="259" w:lineRule="atLeast"/>
        <w:ind w:left="-284" w:right="-284"/>
        <w:jc w:val="center"/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</w:pPr>
    </w:p>
    <w:p w14:paraId="5974C42A" w14:textId="77777777" w:rsidR="000421DB" w:rsidRPr="009014B4" w:rsidRDefault="000421DB" w:rsidP="000421DB">
      <w:pPr>
        <w:widowControl w:val="0"/>
        <w:spacing w:line="259" w:lineRule="atLeast"/>
        <w:ind w:left="-284" w:right="-284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en-GB"/>
        </w:rPr>
      </w:pPr>
      <w:r w:rsidRPr="009014B4"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  <w:t>not later than 12.00 NOON on</w:t>
      </w:r>
      <w:r w:rsidRPr="009014B4">
        <w:rPr>
          <w:rFonts w:ascii="Arial" w:eastAsia="Times New Roman" w:hAnsi="Arial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Pr="009014B4">
        <w:rPr>
          <w:rFonts w:ascii="Arial" w:eastAsia="Times New Roman" w:hAnsi="Arial" w:cs="Arial"/>
          <w:b/>
          <w:bCs/>
          <w:color w:val="0070C0"/>
          <w:sz w:val="28"/>
          <w:szCs w:val="28"/>
          <w:lang w:eastAsia="en-GB"/>
        </w:rPr>
        <w:t xml:space="preserve">WEDNESDAY 20 NOVEMBER 2024 </w:t>
      </w:r>
    </w:p>
    <w:p w14:paraId="6F965ECA" w14:textId="77777777" w:rsidR="000421DB" w:rsidRPr="003C1CDC" w:rsidRDefault="000421DB" w:rsidP="000421DB">
      <w:pPr>
        <w:pStyle w:val="DefaultText"/>
        <w:rPr>
          <w:rFonts w:ascii="Arial" w:hAnsi="Arial" w:cs="Arial"/>
          <w:szCs w:val="24"/>
        </w:rPr>
      </w:pPr>
    </w:p>
    <w:p w14:paraId="76BF5BEC" w14:textId="77777777" w:rsidR="000421DB" w:rsidRDefault="000421DB" w:rsidP="000421DB">
      <w:pPr>
        <w:pStyle w:val="DefaultText"/>
        <w:jc w:val="both"/>
        <w:rPr>
          <w:rFonts w:ascii="Arial" w:hAnsi="Arial" w:cs="Arial"/>
          <w:szCs w:val="24"/>
        </w:rPr>
      </w:pPr>
    </w:p>
    <w:p w14:paraId="26366658" w14:textId="77777777" w:rsidR="000421DB" w:rsidRDefault="000421DB" w:rsidP="000421DB">
      <w:pPr>
        <w:pStyle w:val="DefaultText"/>
        <w:jc w:val="both"/>
        <w:rPr>
          <w:rFonts w:ascii="Arial" w:hAnsi="Arial" w:cs="Arial"/>
          <w:szCs w:val="24"/>
        </w:rPr>
      </w:pPr>
    </w:p>
    <w:p w14:paraId="10011051" w14:textId="77777777" w:rsidR="000421DB" w:rsidRDefault="000421DB" w:rsidP="000421DB">
      <w:pPr>
        <w:pStyle w:val="DefaultText"/>
        <w:jc w:val="both"/>
        <w:rPr>
          <w:rFonts w:ascii="Arial" w:hAnsi="Arial" w:cs="Arial"/>
          <w:szCs w:val="24"/>
        </w:rPr>
      </w:pPr>
    </w:p>
    <w:p w14:paraId="13DBBECF" w14:textId="77777777" w:rsidR="000421DB" w:rsidRPr="00DF31AB" w:rsidRDefault="000421DB" w:rsidP="000421DB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b/>
          <w:bCs/>
          <w:snapToGrid w:val="0"/>
          <w:sz w:val="28"/>
          <w:szCs w:val="28"/>
          <w:lang w:val="en-US"/>
        </w:rPr>
      </w:pPr>
      <w:r w:rsidRPr="00DF31AB">
        <w:rPr>
          <w:rFonts w:ascii="Arial" w:eastAsia="Times New Roman" w:hAnsi="Arial" w:cs="Arial"/>
          <w:b/>
          <w:bCs/>
          <w:snapToGrid w:val="0"/>
          <w:sz w:val="28"/>
          <w:szCs w:val="28"/>
          <w:lang w:val="en-US"/>
        </w:rPr>
        <w:lastRenderedPageBreak/>
        <w:t>PORTSMOUTH DIOCESAN PATRONAGE BOARD</w:t>
      </w:r>
    </w:p>
    <w:p w14:paraId="7033B455" w14:textId="77777777" w:rsidR="000421DB" w:rsidRPr="00DF31AB" w:rsidRDefault="000421DB" w:rsidP="000421DB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b/>
          <w:bCs/>
          <w:snapToGrid w:val="0"/>
          <w:color w:val="0070C0"/>
          <w:lang w:val="en-US"/>
        </w:rPr>
      </w:pPr>
    </w:p>
    <w:p w14:paraId="0A9A165F" w14:textId="0BF48D8B" w:rsidR="000421DB" w:rsidRPr="001B3B67" w:rsidRDefault="000421DB" w:rsidP="000421DB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</w:pPr>
      <w:r w:rsidRPr="001B3B67">
        <w:rPr>
          <w:rFonts w:ascii="Arial" w:eastAsia="Times New Roman" w:hAnsi="Arial" w:cs="Arial"/>
          <w:b/>
          <w:bCs/>
          <w:snapToGrid w:val="0"/>
          <w:color w:val="0070C0"/>
          <w:sz w:val="28"/>
          <w:szCs w:val="28"/>
          <w:lang w:val="en-US"/>
        </w:rPr>
        <w:t>Nomination Paper</w:t>
      </w:r>
      <w:r w:rsidRPr="001B3B67"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  <w:t xml:space="preserve">  - House of </w:t>
      </w:r>
      <w:r w:rsidR="007A603E"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  <w:t>Laity</w:t>
      </w:r>
    </w:p>
    <w:p w14:paraId="5458E6CB" w14:textId="77777777" w:rsidR="000421DB" w:rsidRPr="001B3B67" w:rsidRDefault="000421DB" w:rsidP="000421DB">
      <w:pPr>
        <w:keepNext/>
        <w:widowControl w:val="0"/>
        <w:spacing w:line="240" w:lineRule="atLeast"/>
        <w:ind w:right="284"/>
        <w:jc w:val="center"/>
        <w:outlineLvl w:val="1"/>
        <w:rPr>
          <w:rFonts w:ascii="Arial" w:eastAsia="Times New Roman" w:hAnsi="Arial" w:cs="Arial"/>
          <w:b/>
          <w:snapToGrid w:val="0"/>
          <w:lang w:val="en-US"/>
        </w:rPr>
      </w:pPr>
    </w:p>
    <w:p w14:paraId="719AE0FF" w14:textId="77777777" w:rsidR="000421DB" w:rsidRPr="001B3B67" w:rsidRDefault="000421DB" w:rsidP="000421DB">
      <w:pPr>
        <w:keepNext/>
        <w:widowControl w:val="0"/>
        <w:spacing w:line="240" w:lineRule="atLeast"/>
        <w:ind w:right="284"/>
        <w:jc w:val="center"/>
        <w:outlineLvl w:val="1"/>
        <w:rPr>
          <w:rFonts w:ascii="Arial" w:eastAsia="Times New Roman" w:hAnsi="Arial" w:cs="Arial"/>
          <w:b/>
          <w:snapToGrid w:val="0"/>
          <w:lang w:val="en-US"/>
        </w:rPr>
      </w:pPr>
      <w:r w:rsidRPr="001B3B67">
        <w:rPr>
          <w:rFonts w:ascii="Arial" w:eastAsia="Times New Roman" w:hAnsi="Arial" w:cs="Arial"/>
          <w:snapToGrid w:val="0"/>
          <w:lang w:val="en-US"/>
        </w:rPr>
        <w:t xml:space="preserve">Please write in </w:t>
      </w:r>
      <w:r w:rsidRPr="001B3B67">
        <w:rPr>
          <w:rFonts w:ascii="Arial" w:eastAsia="Times New Roman" w:hAnsi="Arial" w:cs="Arial"/>
          <w:b/>
          <w:snapToGrid w:val="0"/>
          <w:lang w:val="en-US"/>
        </w:rPr>
        <w:t xml:space="preserve">BLOCK CAPITALS </w:t>
      </w:r>
    </w:p>
    <w:p w14:paraId="5DB67C03" w14:textId="77777777" w:rsidR="000421DB" w:rsidRDefault="000421DB" w:rsidP="000421DB">
      <w:pPr>
        <w:rPr>
          <w:rFonts w:ascii="Arial" w:eastAsia="Times New Roman" w:hAnsi="Arial" w:cs="Arial"/>
          <w:lang w:val="en-US"/>
        </w:rPr>
      </w:pPr>
    </w:p>
    <w:p w14:paraId="3CC07627" w14:textId="77777777" w:rsidR="000421DB" w:rsidRDefault="000421DB" w:rsidP="000421DB">
      <w:pPr>
        <w:rPr>
          <w:rFonts w:ascii="Arial" w:eastAsia="Times New Roman" w:hAnsi="Arial" w:cs="Arial"/>
          <w:lang w:val="en-US"/>
        </w:rPr>
      </w:pPr>
    </w:p>
    <w:p w14:paraId="3E8181B2" w14:textId="77777777" w:rsidR="000421DB" w:rsidRPr="001B3B67" w:rsidRDefault="000421DB" w:rsidP="000421DB">
      <w:pPr>
        <w:rPr>
          <w:rFonts w:ascii="Arial" w:eastAsia="Times New Roman" w:hAnsi="Arial" w:cs="Arial"/>
          <w:lang w:val="en-US"/>
        </w:rPr>
      </w:pPr>
    </w:p>
    <w:p w14:paraId="0959671A" w14:textId="77777777" w:rsidR="000421DB" w:rsidRPr="001B3B67" w:rsidRDefault="000421DB" w:rsidP="000421DB">
      <w:pPr>
        <w:rPr>
          <w:rFonts w:ascii="Arial" w:eastAsia="Times New Roman" w:hAnsi="Arial" w:cs="Arial"/>
          <w:lang w:val="en-US"/>
        </w:rPr>
      </w:pPr>
    </w:p>
    <w:p w14:paraId="45D51754" w14:textId="77777777" w:rsidR="000421DB" w:rsidRPr="001B3B67" w:rsidRDefault="000421DB" w:rsidP="000421DB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  <w:r w:rsidRPr="001B3B67">
        <w:rPr>
          <w:rFonts w:ascii="Arial" w:eastAsia="Times New Roman" w:hAnsi="Arial" w:cs="Arial"/>
          <w:snapToGrid w:val="0"/>
          <w:lang w:val="en-US"/>
        </w:rPr>
        <w:t xml:space="preserve">Candidate's Full Name ________________________________________________ </w:t>
      </w:r>
    </w:p>
    <w:p w14:paraId="1AECC4EA" w14:textId="77777777" w:rsidR="000421DB" w:rsidRPr="001B3B67" w:rsidRDefault="000421DB" w:rsidP="000421DB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</w:p>
    <w:p w14:paraId="084AFEDB" w14:textId="6D8DFA7D" w:rsidR="000421DB" w:rsidRPr="001B3B67" w:rsidRDefault="000421DB" w:rsidP="000421DB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i/>
          <w:snapToGrid w:val="0"/>
          <w:color w:val="0070C0"/>
          <w:lang w:val="en-US"/>
        </w:rPr>
      </w:pPr>
      <w:r w:rsidRPr="001B3B67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Nominees </w:t>
      </w:r>
      <w:r w:rsidRPr="001B3B67"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need not be</w:t>
      </w:r>
      <w:r w:rsidRPr="001B3B67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a </w:t>
      </w:r>
      <w:r w:rsidR="007A603E">
        <w:rPr>
          <w:rFonts w:ascii="Arial" w:eastAsia="Times New Roman" w:hAnsi="Arial" w:cs="Arial"/>
          <w:i/>
          <w:snapToGrid w:val="0"/>
          <w:color w:val="0070C0"/>
          <w:lang w:val="en-US"/>
        </w:rPr>
        <w:t>Laity</w:t>
      </w:r>
      <w:r w:rsidRPr="001B3B67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Member of Portsmouth Diocesan Synod</w:t>
      </w:r>
    </w:p>
    <w:p w14:paraId="401FD3BA" w14:textId="77777777" w:rsidR="000421DB" w:rsidRPr="001B3B67" w:rsidRDefault="000421DB" w:rsidP="000421DB">
      <w:pPr>
        <w:rPr>
          <w:rFonts w:ascii="Arial" w:eastAsia="Times New Roman" w:hAnsi="Arial" w:cs="Arial"/>
          <w:lang w:val="en-US"/>
        </w:rPr>
      </w:pPr>
    </w:p>
    <w:p w14:paraId="200A5AF1" w14:textId="77777777" w:rsidR="000421DB" w:rsidRPr="001B3B67" w:rsidRDefault="000421DB" w:rsidP="000421DB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</w:p>
    <w:p w14:paraId="484F9742" w14:textId="77777777" w:rsidR="000421DB" w:rsidRPr="001B3B67" w:rsidRDefault="000421DB" w:rsidP="000421DB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  <w:r w:rsidRPr="001B3B67">
        <w:rPr>
          <w:rFonts w:ascii="Arial" w:eastAsia="Times New Roman" w:hAnsi="Arial" w:cs="Arial"/>
          <w:snapToGrid w:val="0"/>
          <w:lang w:val="en-US"/>
        </w:rPr>
        <w:t>Title _____________</w:t>
      </w:r>
      <w:r w:rsidRPr="001B3B67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Pr="001B3B67">
        <w:rPr>
          <w:rFonts w:ascii="Arial" w:eastAsia="Times New Roman" w:hAnsi="Arial" w:cs="Arial"/>
          <w:snapToGrid w:val="0"/>
          <w:lang w:val="en-US"/>
        </w:rPr>
        <w:t>Candidate’s Deanery ________________________________</w:t>
      </w:r>
    </w:p>
    <w:p w14:paraId="306A924C" w14:textId="77777777" w:rsidR="000421DB" w:rsidRPr="00DF31AB" w:rsidRDefault="000421DB" w:rsidP="000421DB">
      <w:pPr>
        <w:rPr>
          <w:rFonts w:ascii="Arial" w:eastAsia="Times New Roman" w:hAnsi="Arial" w:cs="Arial"/>
        </w:rPr>
      </w:pPr>
    </w:p>
    <w:p w14:paraId="037B46DA" w14:textId="77777777" w:rsidR="000421DB" w:rsidRPr="001B3B67" w:rsidRDefault="000421DB" w:rsidP="000421DB">
      <w:pPr>
        <w:rPr>
          <w:rFonts w:ascii="Arial" w:eastAsia="Times New Roman" w:hAnsi="Arial" w:cs="Arial"/>
          <w:lang w:val="en-US"/>
        </w:rPr>
      </w:pPr>
    </w:p>
    <w:p w14:paraId="2B59D97C" w14:textId="77777777" w:rsidR="000421DB" w:rsidRPr="001B3B67" w:rsidRDefault="000421DB" w:rsidP="000421DB">
      <w:pPr>
        <w:jc w:val="center"/>
        <w:rPr>
          <w:rFonts w:ascii="Arial" w:eastAsia="Times New Roman" w:hAnsi="Arial" w:cs="Arial"/>
          <w:lang w:val="en-US"/>
        </w:rPr>
      </w:pPr>
      <w:r w:rsidRPr="001B3B67">
        <w:rPr>
          <w:rFonts w:ascii="Arial" w:eastAsia="Times New Roman" w:hAnsi="Arial" w:cs="Arial"/>
          <w:lang w:val="en-US"/>
        </w:rPr>
        <w:t xml:space="preserve">Email </w:t>
      </w:r>
      <w:r w:rsidRPr="001B3B67">
        <w:rPr>
          <w:rFonts w:ascii="Arial" w:eastAsia="Times New Roman" w:hAnsi="Arial" w:cs="Arial"/>
          <w:i/>
          <w:iCs/>
          <w:color w:val="0070C0"/>
          <w:lang w:val="en-US"/>
        </w:rPr>
        <w:t>(please print)</w:t>
      </w:r>
      <w:r w:rsidRPr="001B3B67">
        <w:rPr>
          <w:rFonts w:ascii="Arial" w:eastAsia="Times New Roman" w:hAnsi="Arial" w:cs="Arial"/>
          <w:lang w:val="en-US"/>
        </w:rPr>
        <w:t xml:space="preserve"> ___________________________________________________</w:t>
      </w:r>
    </w:p>
    <w:p w14:paraId="30F93E0B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64CDF739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4C922DA2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1EED7738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  <w:r w:rsidRPr="001B3B67">
        <w:rPr>
          <w:rFonts w:ascii="Arial" w:eastAsia="Times New Roman" w:hAnsi="Arial" w:cs="Arial"/>
          <w:snapToGrid w:val="0"/>
          <w:lang w:val="en-US"/>
        </w:rPr>
        <w:t xml:space="preserve">Proposer’s Full Name _________________________________________________ </w:t>
      </w:r>
    </w:p>
    <w:p w14:paraId="1703713E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</w:p>
    <w:p w14:paraId="7A1C1F74" w14:textId="3BCB7F2D" w:rsidR="000421DB" w:rsidRPr="001B3B67" w:rsidRDefault="000421DB" w:rsidP="000421DB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i/>
          <w:snapToGrid w:val="0"/>
          <w:color w:val="FF00FF"/>
          <w:lang w:val="en-US"/>
        </w:rPr>
      </w:pPr>
      <w:r w:rsidRPr="001B3B67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Proposer </w:t>
      </w:r>
      <w:r w:rsidRPr="001B3B67"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must</w:t>
      </w:r>
      <w:r w:rsidRPr="001B3B67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</w:t>
      </w:r>
      <w:r w:rsidRPr="001B3B67"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be</w:t>
      </w:r>
      <w:r w:rsidRPr="001B3B67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a </w:t>
      </w:r>
      <w:r w:rsidR="007A603E">
        <w:rPr>
          <w:rFonts w:ascii="Arial" w:eastAsia="Times New Roman" w:hAnsi="Arial" w:cs="Arial"/>
          <w:i/>
          <w:snapToGrid w:val="0"/>
          <w:color w:val="0070C0"/>
          <w:lang w:val="en-US"/>
        </w:rPr>
        <w:t>Laity</w:t>
      </w:r>
      <w:r w:rsidRPr="001B3B67"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Member of Portsmouth Diocesan Synod</w:t>
      </w:r>
    </w:p>
    <w:p w14:paraId="23EF8D5E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i/>
          <w:snapToGrid w:val="0"/>
          <w:lang w:val="en-US"/>
        </w:rPr>
      </w:pPr>
    </w:p>
    <w:p w14:paraId="380F1C1A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</w:p>
    <w:p w14:paraId="36B5D9D4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color w:val="0070C0"/>
          <w:lang w:val="en-US"/>
        </w:rPr>
      </w:pPr>
      <w:r w:rsidRPr="001B3B67">
        <w:rPr>
          <w:rFonts w:ascii="Arial" w:eastAsia="Times New Roman" w:hAnsi="Arial" w:cs="Arial"/>
          <w:snapToGrid w:val="0"/>
          <w:lang w:val="en-US"/>
        </w:rPr>
        <w:t xml:space="preserve">Proposer’s Signature _____________________________________ </w:t>
      </w:r>
      <w:r w:rsidRPr="001B3B67">
        <w:rPr>
          <w:rFonts w:ascii="Arial" w:eastAsia="Times New Roman" w:hAnsi="Arial" w:cs="Arial"/>
          <w:snapToGrid w:val="0"/>
          <w:color w:val="0070C0"/>
          <w:lang w:val="en-US"/>
        </w:rPr>
        <w:t>(House of Laity)</w:t>
      </w:r>
    </w:p>
    <w:p w14:paraId="79725F52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color w:val="0070C0"/>
          <w:lang w:val="en-US"/>
        </w:rPr>
      </w:pPr>
    </w:p>
    <w:p w14:paraId="33BFCDAB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6041DCC8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59BFBF51" w14:textId="77777777" w:rsidR="000421DB" w:rsidRPr="001B3B67" w:rsidRDefault="000421DB" w:rsidP="000421DB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  <w:r w:rsidRPr="001B3B67">
        <w:rPr>
          <w:rFonts w:ascii="Arial" w:eastAsia="Times New Roman" w:hAnsi="Arial" w:cs="Arial"/>
          <w:snapToGrid w:val="0"/>
          <w:lang w:val="en-US"/>
        </w:rPr>
        <w:t xml:space="preserve">Seconder’s Full Name _________________________________________________ </w:t>
      </w:r>
    </w:p>
    <w:p w14:paraId="2C1B7E63" w14:textId="77777777" w:rsidR="000421DB" w:rsidRPr="001B3B67" w:rsidRDefault="000421DB" w:rsidP="000421DB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color w:val="0070C0"/>
          <w:lang w:val="en-US"/>
        </w:rPr>
      </w:pPr>
    </w:p>
    <w:p w14:paraId="35CC6E63" w14:textId="01F0860B" w:rsidR="000421DB" w:rsidRPr="001B3B67" w:rsidRDefault="000421DB" w:rsidP="000421DB">
      <w:pPr>
        <w:widowControl w:val="0"/>
        <w:spacing w:line="240" w:lineRule="atLeast"/>
        <w:jc w:val="center"/>
        <w:rPr>
          <w:rFonts w:ascii="Arial" w:eastAsia="Times New Roman" w:hAnsi="Arial" w:cs="Arial"/>
          <w:color w:val="0070C0"/>
          <w:lang w:val="en-US"/>
        </w:rPr>
      </w:pPr>
      <w:r w:rsidRPr="001B3B67">
        <w:rPr>
          <w:rFonts w:ascii="Arial" w:eastAsia="Times New Roman" w:hAnsi="Arial" w:cs="Arial"/>
          <w:i/>
          <w:color w:val="0070C0"/>
          <w:lang w:val="en-US"/>
        </w:rPr>
        <w:t xml:space="preserve">Seconder </w:t>
      </w:r>
      <w:r w:rsidRPr="001B3B67">
        <w:rPr>
          <w:rFonts w:ascii="Arial" w:eastAsia="Times New Roman" w:hAnsi="Arial" w:cs="Arial"/>
          <w:b/>
          <w:bCs/>
          <w:i/>
          <w:color w:val="0070C0"/>
          <w:lang w:val="en-US"/>
        </w:rPr>
        <w:t>must be</w:t>
      </w:r>
      <w:r w:rsidRPr="001B3B67">
        <w:rPr>
          <w:rFonts w:ascii="Arial" w:eastAsia="Times New Roman" w:hAnsi="Arial" w:cs="Arial"/>
          <w:i/>
          <w:color w:val="0070C0"/>
          <w:lang w:val="en-US"/>
        </w:rPr>
        <w:t xml:space="preserve"> a </w:t>
      </w:r>
      <w:r w:rsidR="007A603E">
        <w:rPr>
          <w:rFonts w:ascii="Arial" w:eastAsia="Times New Roman" w:hAnsi="Arial" w:cs="Arial"/>
          <w:i/>
          <w:color w:val="0070C0"/>
          <w:lang w:val="en-US"/>
        </w:rPr>
        <w:t>Laity</w:t>
      </w:r>
      <w:r w:rsidRPr="001B3B67">
        <w:rPr>
          <w:rFonts w:ascii="Arial" w:eastAsia="Times New Roman" w:hAnsi="Arial" w:cs="Arial"/>
          <w:i/>
          <w:color w:val="0070C0"/>
          <w:lang w:val="en-US"/>
        </w:rPr>
        <w:t xml:space="preserve"> member of Portsmouth Diocesan Synod</w:t>
      </w:r>
    </w:p>
    <w:p w14:paraId="7EB39E4F" w14:textId="77777777" w:rsidR="000421DB" w:rsidRPr="001B3B67" w:rsidRDefault="000421DB" w:rsidP="000421DB">
      <w:pPr>
        <w:widowControl w:val="0"/>
        <w:spacing w:line="240" w:lineRule="atLeast"/>
        <w:rPr>
          <w:rFonts w:ascii="Arial" w:eastAsia="Times New Roman" w:hAnsi="Arial" w:cs="Arial"/>
          <w:lang w:val="en-US"/>
        </w:rPr>
      </w:pPr>
    </w:p>
    <w:p w14:paraId="4BCD2E71" w14:textId="77777777" w:rsidR="000421DB" w:rsidRPr="001B3B67" w:rsidRDefault="000421DB" w:rsidP="000421DB">
      <w:pPr>
        <w:widowControl w:val="0"/>
        <w:spacing w:line="240" w:lineRule="atLeast"/>
        <w:jc w:val="center"/>
        <w:rPr>
          <w:rFonts w:ascii="Arial" w:eastAsia="Times New Roman" w:hAnsi="Arial" w:cs="Arial"/>
          <w:lang w:val="en-US"/>
        </w:rPr>
      </w:pPr>
    </w:p>
    <w:p w14:paraId="197B74B4" w14:textId="77777777" w:rsidR="000421DB" w:rsidRPr="001B3B67" w:rsidRDefault="000421DB" w:rsidP="000421DB">
      <w:pPr>
        <w:widowControl w:val="0"/>
        <w:spacing w:line="240" w:lineRule="atLeast"/>
        <w:jc w:val="center"/>
        <w:rPr>
          <w:rFonts w:ascii="Arial" w:eastAsia="Times New Roman" w:hAnsi="Arial" w:cs="Arial"/>
          <w:lang w:val="en-US"/>
        </w:rPr>
      </w:pPr>
      <w:r w:rsidRPr="001B3B67">
        <w:rPr>
          <w:rFonts w:ascii="Arial" w:eastAsia="Times New Roman" w:hAnsi="Arial" w:cs="Arial"/>
          <w:lang w:val="en-US"/>
        </w:rPr>
        <w:t>Seconder’s Signature _____________________________________(</w:t>
      </w:r>
      <w:r w:rsidRPr="001B3B67">
        <w:rPr>
          <w:rFonts w:ascii="Arial" w:eastAsia="Times New Roman" w:hAnsi="Arial" w:cs="Arial"/>
          <w:color w:val="0070C0"/>
          <w:lang w:val="en-US"/>
        </w:rPr>
        <w:t>House of Laity</w:t>
      </w:r>
      <w:r w:rsidRPr="001B3B67">
        <w:rPr>
          <w:rFonts w:ascii="Arial" w:eastAsia="Times New Roman" w:hAnsi="Arial" w:cs="Arial"/>
          <w:lang w:val="en-US"/>
        </w:rPr>
        <w:t>)</w:t>
      </w:r>
    </w:p>
    <w:p w14:paraId="3038D417" w14:textId="77777777" w:rsidR="000421DB" w:rsidRPr="001B3B67" w:rsidRDefault="000421DB" w:rsidP="000421DB">
      <w:pPr>
        <w:widowControl w:val="0"/>
        <w:spacing w:line="240" w:lineRule="atLeast"/>
        <w:rPr>
          <w:rFonts w:ascii="Arial" w:eastAsia="Times New Roman" w:hAnsi="Arial" w:cs="Arial"/>
          <w:lang w:val="en-US"/>
        </w:rPr>
      </w:pPr>
    </w:p>
    <w:p w14:paraId="0F2D40C3" w14:textId="77777777" w:rsidR="000421DB" w:rsidRPr="001B3B67" w:rsidRDefault="000421DB" w:rsidP="000421DB">
      <w:pPr>
        <w:rPr>
          <w:rFonts w:ascii="Arial" w:hAnsi="Arial" w:cs="Arial"/>
        </w:rPr>
      </w:pPr>
    </w:p>
    <w:p w14:paraId="561A3A7A" w14:textId="77777777" w:rsidR="000421DB" w:rsidRPr="001B3B67" w:rsidRDefault="000421DB" w:rsidP="000421DB">
      <w:pPr>
        <w:widowControl w:val="0"/>
        <w:spacing w:line="43" w:lineRule="atLeast"/>
        <w:ind w:right="284"/>
        <w:jc w:val="center"/>
        <w:rPr>
          <w:rFonts w:ascii="Arial" w:eastAsia="Times New Roman" w:hAnsi="Arial" w:cs="Arial"/>
          <w:snapToGrid w:val="0"/>
          <w:lang w:val="en-US"/>
        </w:rPr>
      </w:pPr>
      <w:r w:rsidRPr="001B3B67">
        <w:rPr>
          <w:rFonts w:ascii="Arial" w:eastAsia="Times New Roman" w:hAnsi="Arial" w:cs="Arial"/>
          <w:snapToGrid w:val="0"/>
          <w:lang w:val="en-US"/>
        </w:rPr>
        <w:t xml:space="preserve">Please return this form Jane Dobbs, Synod &amp; Office Services Support Manager, via email </w:t>
      </w:r>
      <w:hyperlink r:id="rId10" w:history="1">
        <w:r w:rsidRPr="001B3B67">
          <w:rPr>
            <w:rStyle w:val="Hyperlink"/>
            <w:rFonts w:ascii="Arial" w:eastAsia="Times New Roman" w:hAnsi="Arial" w:cs="Arial"/>
            <w:snapToGrid w:val="0"/>
            <w:lang w:val="en-US"/>
          </w:rPr>
          <w:t>jane.dobbs@portsmouth.anglican.org</w:t>
        </w:r>
      </w:hyperlink>
      <w:r w:rsidRPr="001B3B67">
        <w:rPr>
          <w:rFonts w:ascii="Arial" w:eastAsia="Times New Roman" w:hAnsi="Arial" w:cs="Arial"/>
          <w:snapToGrid w:val="0"/>
          <w:lang w:val="en-US"/>
        </w:rPr>
        <w:t xml:space="preserve"> or at the address below</w:t>
      </w:r>
    </w:p>
    <w:p w14:paraId="474238A8" w14:textId="77777777" w:rsidR="000421DB" w:rsidRPr="001B3B67" w:rsidRDefault="000421DB" w:rsidP="000421DB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</w:p>
    <w:p w14:paraId="528452CE" w14:textId="77777777" w:rsidR="000421DB" w:rsidRPr="001B3B67" w:rsidRDefault="000421DB" w:rsidP="000421DB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</w:p>
    <w:p w14:paraId="39699781" w14:textId="77777777" w:rsidR="000421DB" w:rsidRPr="001B3B67" w:rsidRDefault="000421DB" w:rsidP="000421DB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  <w:r w:rsidRPr="001B3B67">
        <w:rPr>
          <w:rFonts w:ascii="Arial" w:eastAsia="Times New Roman" w:hAnsi="Arial" w:cs="Arial"/>
          <w:i/>
          <w:iCs/>
          <w:color w:val="0070C0"/>
          <w:lang w:val="en-US"/>
        </w:rPr>
        <w:t xml:space="preserve">If you want to nominate more than one candidate, </w:t>
      </w:r>
    </w:p>
    <w:p w14:paraId="4DEEAE37" w14:textId="2B85C08E" w:rsidR="38497503" w:rsidRPr="000421DB" w:rsidRDefault="000421DB" w:rsidP="000421DB">
      <w:pPr>
        <w:widowControl w:val="0"/>
        <w:spacing w:line="240" w:lineRule="atLeast"/>
        <w:jc w:val="center"/>
        <w:rPr>
          <w:rFonts w:ascii="Arial" w:hAnsi="Arial" w:cs="Arial"/>
        </w:rPr>
      </w:pPr>
      <w:r w:rsidRPr="001B3B67">
        <w:rPr>
          <w:rFonts w:ascii="Arial" w:eastAsia="Times New Roman" w:hAnsi="Arial" w:cs="Arial"/>
          <w:i/>
          <w:iCs/>
          <w:color w:val="0070C0"/>
          <w:lang w:val="en-US"/>
        </w:rPr>
        <w:t>please use a separate piece of pap</w:t>
      </w:r>
      <w:r>
        <w:rPr>
          <w:rFonts w:ascii="Arial" w:eastAsia="Times New Roman" w:hAnsi="Arial" w:cs="Arial"/>
          <w:i/>
          <w:iCs/>
          <w:color w:val="0070C0"/>
          <w:lang w:val="en-US"/>
        </w:rPr>
        <w:t>er.</w:t>
      </w:r>
    </w:p>
    <w:sectPr w:rsidR="38497503" w:rsidRPr="000421DB" w:rsidSect="007041B0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12448" w14:textId="77777777" w:rsidR="0022410C" w:rsidRDefault="0022410C" w:rsidP="000F01BC">
      <w:r>
        <w:separator/>
      </w:r>
    </w:p>
  </w:endnote>
  <w:endnote w:type="continuationSeparator" w:id="0">
    <w:p w14:paraId="33412D36" w14:textId="77777777" w:rsidR="0022410C" w:rsidRDefault="0022410C" w:rsidP="000F01BC">
      <w:r>
        <w:continuationSeparator/>
      </w:r>
    </w:p>
  </w:endnote>
  <w:endnote w:type="continuationNotice" w:id="1">
    <w:p w14:paraId="7BB489E2" w14:textId="77777777" w:rsidR="0022410C" w:rsidRDefault="002241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8EA6D" w14:textId="77777777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D3A6ED" wp14:editId="54B7BC1F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E62C1" w14:textId="77777777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9912CFA" wp14:editId="4177459E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83A2F" w14:textId="77777777" w:rsidR="0022410C" w:rsidRDefault="0022410C" w:rsidP="000F01BC">
      <w:r>
        <w:separator/>
      </w:r>
    </w:p>
  </w:footnote>
  <w:footnote w:type="continuationSeparator" w:id="0">
    <w:p w14:paraId="12919FFB" w14:textId="77777777" w:rsidR="0022410C" w:rsidRDefault="0022410C" w:rsidP="000F01BC">
      <w:r>
        <w:continuationSeparator/>
      </w:r>
    </w:p>
  </w:footnote>
  <w:footnote w:type="continuationNotice" w:id="1">
    <w:p w14:paraId="2BEF0D1A" w14:textId="77777777" w:rsidR="0022410C" w:rsidRDefault="002241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3EFCEEEB" w14:textId="77777777" w:rsidTr="4CB1C84F">
      <w:trPr>
        <w:trHeight w:val="300"/>
      </w:trPr>
      <w:tc>
        <w:tcPr>
          <w:tcW w:w="3005" w:type="dxa"/>
        </w:tcPr>
        <w:p w14:paraId="69A46F51" w14:textId="77777777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644F671E" w14:textId="77777777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5533CAEE" w14:textId="77777777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08667AC7" w14:textId="77777777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3C489" w14:textId="77777777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7B8CC00" wp14:editId="7776F490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84246"/>
    <w:multiLevelType w:val="hybridMultilevel"/>
    <w:tmpl w:val="35B0FCB0"/>
    <w:lvl w:ilvl="0" w:tplc="208602D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43258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1DB"/>
    <w:rsid w:val="00006A04"/>
    <w:rsid w:val="0001362D"/>
    <w:rsid w:val="00032455"/>
    <w:rsid w:val="000421DB"/>
    <w:rsid w:val="00090EC3"/>
    <w:rsid w:val="000A7CA6"/>
    <w:rsid w:val="000D3B75"/>
    <w:rsid w:val="000D659E"/>
    <w:rsid w:val="000F01BC"/>
    <w:rsid w:val="00133CE1"/>
    <w:rsid w:val="001340AA"/>
    <w:rsid w:val="00144A5A"/>
    <w:rsid w:val="00157A6D"/>
    <w:rsid w:val="001738DD"/>
    <w:rsid w:val="0018306E"/>
    <w:rsid w:val="0021274A"/>
    <w:rsid w:val="00214DCF"/>
    <w:rsid w:val="0022410C"/>
    <w:rsid w:val="00240EB9"/>
    <w:rsid w:val="0024139A"/>
    <w:rsid w:val="00256E19"/>
    <w:rsid w:val="00271527"/>
    <w:rsid w:val="002C1119"/>
    <w:rsid w:val="002E7D2D"/>
    <w:rsid w:val="00354282"/>
    <w:rsid w:val="003724D6"/>
    <w:rsid w:val="00372FEC"/>
    <w:rsid w:val="003A4150"/>
    <w:rsid w:val="003A67EA"/>
    <w:rsid w:val="003C235E"/>
    <w:rsid w:val="00405555"/>
    <w:rsid w:val="00405AC8"/>
    <w:rsid w:val="004715AD"/>
    <w:rsid w:val="00496B0D"/>
    <w:rsid w:val="00497135"/>
    <w:rsid w:val="004F0E56"/>
    <w:rsid w:val="006212B8"/>
    <w:rsid w:val="0062535B"/>
    <w:rsid w:val="006634E6"/>
    <w:rsid w:val="00681AFA"/>
    <w:rsid w:val="006E0AF4"/>
    <w:rsid w:val="007041B0"/>
    <w:rsid w:val="007335B7"/>
    <w:rsid w:val="00735B2B"/>
    <w:rsid w:val="007658AC"/>
    <w:rsid w:val="007A603E"/>
    <w:rsid w:val="007A6EDA"/>
    <w:rsid w:val="00803347"/>
    <w:rsid w:val="00823C11"/>
    <w:rsid w:val="00841720"/>
    <w:rsid w:val="00851115"/>
    <w:rsid w:val="00851EDD"/>
    <w:rsid w:val="00857D03"/>
    <w:rsid w:val="0087492E"/>
    <w:rsid w:val="008D0F7F"/>
    <w:rsid w:val="009824CC"/>
    <w:rsid w:val="009B6404"/>
    <w:rsid w:val="009D6F72"/>
    <w:rsid w:val="009E11D1"/>
    <w:rsid w:val="00A20891"/>
    <w:rsid w:val="00A251D1"/>
    <w:rsid w:val="00AA1C68"/>
    <w:rsid w:val="00AB62B9"/>
    <w:rsid w:val="00AC0387"/>
    <w:rsid w:val="00AC5553"/>
    <w:rsid w:val="00AF3EC1"/>
    <w:rsid w:val="00B270EE"/>
    <w:rsid w:val="00B4066B"/>
    <w:rsid w:val="00C04FF6"/>
    <w:rsid w:val="00C077FD"/>
    <w:rsid w:val="00C95898"/>
    <w:rsid w:val="00D3576A"/>
    <w:rsid w:val="00D57A5E"/>
    <w:rsid w:val="00DC381C"/>
    <w:rsid w:val="00DE57B4"/>
    <w:rsid w:val="00E00C1F"/>
    <w:rsid w:val="00E63C7F"/>
    <w:rsid w:val="00E668C6"/>
    <w:rsid w:val="00E87B83"/>
    <w:rsid w:val="00EB10B4"/>
    <w:rsid w:val="00F26426"/>
    <w:rsid w:val="00F36D9E"/>
    <w:rsid w:val="00F44FEF"/>
    <w:rsid w:val="00F504DD"/>
    <w:rsid w:val="00F9451F"/>
    <w:rsid w:val="00FA549C"/>
    <w:rsid w:val="00FB773F"/>
    <w:rsid w:val="00FE484B"/>
    <w:rsid w:val="0B8DDA0A"/>
    <w:rsid w:val="15E9DB84"/>
    <w:rsid w:val="1BEEA074"/>
    <w:rsid w:val="1D6F95F2"/>
    <w:rsid w:val="1DD38215"/>
    <w:rsid w:val="2F780EC9"/>
    <w:rsid w:val="3418A33E"/>
    <w:rsid w:val="38497503"/>
    <w:rsid w:val="42D1A51E"/>
    <w:rsid w:val="4CB1C84F"/>
    <w:rsid w:val="53543944"/>
    <w:rsid w:val="55708CF7"/>
    <w:rsid w:val="5E249D48"/>
    <w:rsid w:val="5F5A9EBF"/>
    <w:rsid w:val="5FF5CEE9"/>
    <w:rsid w:val="63D8AEDC"/>
    <w:rsid w:val="782C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4A0D8"/>
  <w15:chartTrackingRefBased/>
  <w15:docId w15:val="{63A6C2DE-E683-41A2-8680-45D39905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1DB"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9824CC"/>
    <w:rPr>
      <w:i/>
      <w:iCs/>
    </w:rPr>
  </w:style>
  <w:style w:type="paragraph" w:customStyle="1" w:styleId="DefaultText">
    <w:name w:val="Default Text"/>
    <w:basedOn w:val="Normal"/>
    <w:rsid w:val="000421D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421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ane.dobbs@portsmouth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Dobbs\OneDrive%20-%20Consortium\Documents%20-%20Portsmouth%20Elections%20site\Boards%20-%202024\2024%20-%20Boards%20&amp;%20Committees%20-%20%202025%20-%202027\C%20&amp;%20L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db6b18c8ace10b2d8b853e83923ee61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1c56cb94fc8434ddeb5ffd1aab896abe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272366-cb9d-4b47-be0d-9f6d0e74471a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B9EE6D92-5402-4221-854A-2508B9C8B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C:\Users\JDobbs\OneDrive - Consortium\Documents - Portsmouth Elections site\Boards - 2024\2024 - Boards &amp; Committees -  2025 - 2027\C &amp; L Headed Paper.dotx</Template>
  <TotalTime>1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Dobbs</dc:creator>
  <cp:keywords/>
  <dc:description/>
  <cp:lastModifiedBy>Matt Lockwood</cp:lastModifiedBy>
  <cp:revision>2</cp:revision>
  <cp:lastPrinted>2022-07-07T09:18:00Z</cp:lastPrinted>
  <dcterms:created xsi:type="dcterms:W3CDTF">2024-11-07T14:46:00Z</dcterms:created>
  <dcterms:modified xsi:type="dcterms:W3CDTF">2024-11-07T14:46:00Z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